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C84" w:rsidRDefault="002275F3" w:rsidP="008F53DE">
      <w:r>
        <w:rPr>
          <w:noProof/>
          <w:lang w:val="es-MX" w:eastAsia="es-MX" w:bidi="ar-SA"/>
        </w:rPr>
        <w:pict>
          <v:shapetype id="_x0000_t202" coordsize="21600,21600" o:spt="202" path="m,l,21600r21600,l21600,xe">
            <v:stroke joinstyle="miter"/>
            <v:path gradientshapeok="t" o:connecttype="rect"/>
          </v:shapetype>
          <v:shape id="Text Box 6" o:spid="_x0000_s1026" type="#_x0000_t202" alt="Text Box:" style="position:absolute;margin-left:0;margin-top:58.5pt;width:539pt;height:57.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" filled="f" stroked="f">
            <v:textbox inset="14.4pt,0,14.4pt,0">
              <w:txbxContent>
                <w:p w:rsidR="008239A3" w:rsidRPr="003C48EB" w:rsidRDefault="003C48EB" w:rsidP="00F60B20">
                  <w:pPr>
                    <w:jc w:val="right"/>
                    <w:rPr>
                      <w:lang w:val="es-MX"/>
                    </w:rPr>
                  </w:pPr>
                  <w:r>
                    <w:rPr>
                      <w:b/>
                      <w:color w:val="4F81BD" w:themeColor="accent1"/>
                      <w:sz w:val="44"/>
                      <w:lang w:val="es-MX"/>
                    </w:rPr>
                    <w:t xml:space="preserve">Animales en peligro de </w:t>
                  </w:r>
                  <w:proofErr w:type="spellStart"/>
                  <w:r>
                    <w:rPr>
                      <w:b/>
                      <w:color w:val="4F81BD" w:themeColor="accent1"/>
                      <w:sz w:val="44"/>
                      <w:lang w:val="es-MX"/>
                    </w:rPr>
                    <w:t>extincion</w:t>
                  </w:r>
                  <w:proofErr w:type="spellEnd"/>
                </w:p>
              </w:txbxContent>
            </v:textbox>
          </v:shape>
        </w:pict>
      </w:r>
      <w:r>
        <w:rPr>
          <w:noProof/>
          <w:lang w:val="es-MX" w:eastAsia="es-MX" w:bidi="ar-SA"/>
        </w:rPr>
        <w:pict>
          <v:shape id="Text Box 7" o:spid="_x0000_s1027" type="#_x0000_t202" alt="Text Box:" style="position:absolute;margin-left:0;margin-top:45.75pt;width:539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" filled="f" stroked="f">
            <v:textbox inset="14.4pt,0,14.4pt,0">
              <w:txbxContent>
                <w:sdt>
                  <w:sdtPr>
                    <w:id w:val="16071590"/>
                    <w:placeholder>
                      <w:docPart w:val="EEEDBC26971A469DA424A29D6C28B668"/>
                    </w:placeholder>
                  </w:sdtPr>
                  <w:sdtContent>
                    <w:p w:rsidR="009D3ABB" w:rsidRPr="009D3ABB" w:rsidRDefault="00F60B20" w:rsidP="009D3ABB">
                      <w:pPr>
                        <w:jc w:val="right"/>
                      </w:pPr>
                      <w:r w:rsidRPr="00452E4B">
                        <w:rPr>
                          <w:b/>
                          <w:caps/>
                          <w:color w:val="F79646"/>
                          <w:szCs w:val="24"/>
                          <w:lang w:val="es-ES" w:bidi="ar-SA"/>
                        </w:rPr>
                        <w:t>BOLETÍN DE FESTIVIDADES [AÑO</w:t>
                      </w:r>
                      <w:r w:rsidR="0001193F" w:rsidRPr="0001193F">
                        <w:rPr>
                          <w:rStyle w:val="TtuloCar"/>
                        </w:rPr>
                        <w:t>]</w:t>
                      </w:r>
                    </w:p>
                  </w:sdtContent>
                </w:sdt>
              </w:txbxContent>
            </v:textbox>
          </v:shape>
        </w:pict>
      </w:r>
      <w:r>
        <w:rPr>
          <w:noProof/>
          <w:lang w:val="es-MX" w:eastAsia="es-MX" w:bidi="ar-SA"/>
        </w:rPr>
        <w:pict>
          <v:shape id="Text Box 154" o:spid="_x0000_s1028" type="#_x0000_t202" alt="Text Box:&#10;" style="position:absolute;margin-left:324.75pt;margin-top:143.05pt;width:247.1pt;height:142.5pt;z-index:25172480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" o:allowincell="f" filled="f" stroked="f">
            <v:textbox style="mso-fit-shape-to-text:t" inset="0,0,0,0">
              <w:txbxContent>
                <w:p w:rsidR="001145B2" w:rsidRDefault="002275F3" w:rsidP="00D72B19">
                  <w:pPr>
                    <w:spacing w:after="0" w:line="240" w:lineRule="auto"/>
                    <w:jc w:val="center"/>
                    <w:rPr>
                      <w:noProof/>
                    </w:rPr>
                  </w:pPr>
                  <w:sdt>
                    <w:sdtPr>
                      <w:id w:val="16071905"/>
                      <w:picture/>
                    </w:sdtPr>
                    <w:sdtContent>
                      <w:r w:rsidR="003C48EB" w:rsidRPr="003C48EB">
                        <w:rPr>
                          <w:noProof/>
                          <w:lang w:val="es-MX" w:eastAsia="es-MX" w:bidi="ar-SA"/>
                        </w:rPr>
                        <w:drawing>
                          <wp:inline distT="0" distB="0" distL="0" distR="0">
                            <wp:extent cx="2486025" cy="16640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91496" cy="1667719"/>
                                    </a:xfrm>
                                    <a:prstGeom prst="rect">
                                      <a:avLst/>
                                    </a:prstGeom>
                                  </pic:spPr>
                                </pic:pic>
                              </a:graphicData>
                            </a:graphic>
                          </wp:inline>
                        </w:drawing>
                      </w:r>
                    </w:sdtContent>
                  </w:sdt>
                </w:p>
                <w:p w:rsidR="00D72B19" w:rsidRPr="00F60B20" w:rsidRDefault="002275F3" w:rsidP="0001193F">
                  <w:pPr>
                    <w:pStyle w:val="Epgrafe"/>
                    <w:rPr>
                      <w:lang w:val="es-ES"/>
                    </w:rPr>
                  </w:pPr>
                  <w:sdt>
                    <w:sdtPr>
                      <w:id w:val="16071934"/>
                    </w:sdtPr>
                    <w:sdtContent>
                      <w:r w:rsidR="0001193F" w:rsidRPr="00F60B20">
                        <w:rPr>
                          <w:lang w:val="es-ES"/>
                        </w:rPr>
                        <w:t>[</w:t>
                      </w:r>
                      <w:r w:rsidR="00F60B20" w:rsidRPr="00F60B20">
                        <w:rPr>
                          <w:noProof w:val="0"/>
                          <w:szCs w:val="24"/>
                          <w:lang w:val="es-ES" w:bidi="ar-SA"/>
                        </w:rPr>
                        <w:t>Coloque una leyenda de foto aquí</w:t>
                      </w:r>
                      <w:r w:rsidR="0001193F" w:rsidRPr="00F60B20">
                        <w:rPr>
                          <w:lang w:val="es-ES"/>
                        </w:rPr>
                        <w:t>]</w:t>
                      </w:r>
                    </w:sdtContent>
                  </w:sdt>
                </w:p>
              </w:txbxContent>
            </v:textbox>
            <w10:wrap anchorx="page" anchory="page"/>
          </v:shape>
        </w:pict>
      </w:r>
      <w:r>
        <w:rPr>
          <w:noProof/>
          <w:lang w:val="es-MX" w:eastAsia="es-MX" w:bidi="ar-SA"/>
        </w:rPr>
        <w:pict>
          <v:group id="Group 169" o:spid="_x0000_s1174" style="position:absolute;margin-left:51.6pt;margin-top:132.2pt;width:453.55pt;height:423.4pt;z-index:251723776" coordorigin="1752,3364" coordsize="9071,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">
            <v:shape id="Freeform 140" o:spid="_x0000_s1176" style="position:absolute;left:1752;top:3364;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JvH8MA&#10;AADcAAAADwAAAGRycy9kb3ducmV2LnhtbERPS2sCMRC+C/0PYQreNKsHKVujlNKi6MXGF96mm3F3&#10;6WayJlG3/74pFHqbj+8503lnG3EjH2rHCkbDDARx4UzNpYLd9n3wBCJEZIONY1LwTQHms4feFHPj&#10;7vxBNx1LkUI45KigirHNpQxFRRbD0LXEiTs7bzEm6EtpPN5TuG3kOMsm0mLNqaHCll4rKr701SqQ&#10;b4VfrM6fy40+7vX6onF3OKFS/cfu5RlEpC7+i//cS5PmT0bw+0y6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JvH8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41" o:spid="_x0000_s1175" style="position:absolute;left:3121;top:4812;width:914;height:749;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DxaMMA&#10;AADcAAAADwAAAGRycy9kb3ducmV2LnhtbERPS2sCMRC+F/wPYYTealYPUlajlKIo9WLjC2/Tzbi7&#10;dDPZJqlu/31TKHibj+8503lnG3ElH2rHCoaDDARx4UzNpYL9bvn0DCJEZIONY1LwQwHms97DFHPj&#10;bvxOVx1LkUI45KigirHNpQxFRRbDwLXEibs4bzEm6EtpPN5SuG3kKMvG0mLNqaHCll4rKj71t1Ug&#10;F4VfvV0+1lt9OujNl8b98YxKPfa7lwmISF28i//da5Pmj0f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DxaM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142" o:spid="_x0000_s1029" style="position:absolute;left:5175;top:3610;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U88MA&#10;AADcAAAADwAAAGRycy9kb3ducmV2LnhtbERPS2sCMRC+F/wPYYTeatYWpKxGKaWlUi82vuhtuhl3&#10;FzeTbRJ1/feNUPA2H99zJrPONuJEPtSOFQwHGQjiwpmaSwXr1fvDM4gQkQ02jknBhQLMpr27CebG&#10;nfmLTjqWIoVwyFFBFWObSxmKiiyGgWuJE7d33mJM0JfSeDyncNvIxywbSYs1p4YKW3qtqDjoo1Ug&#10;3wr/8bn/mS/1bqMXvxrX229U6r7fvYxBROriTfzvnps0f/QE12fS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xU88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43" o:spid="_x0000_s1030" style="position:absolute;left:7211;top:4927;width:915;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XMh8MA&#10;AADcAAAADwAAAGRycy9kb3ducmV2LnhtbERPS2sCMRC+F/wPYYTeatZSpKxGKaWlUi82vuhtuhl3&#10;FzeTbRJ1/feNUPA2H99zJrPONuJEPtSOFQwHGQjiwpmaSwXr1fvDM4gQkQ02jknBhQLMpr27CebG&#10;nfmLTjqWIoVwyFFBFWObSxmKiiyGgWuJE7d33mJM0JfSeDyncNvIxywbSYs1p4YKW3qtqDjoo1Ug&#10;3wr/8bn/mS/1bqMXvxrX229U6r7fvYxBROriTfzvnps0f/QE12fS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XMh8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3;321,116;403,112;526,178;530,114;549,37;619,77;695,17;732,116;600,181;660,215;705,288;711,357;835,281;896,361;810,393;806,471;736,443;674,417;672,554;629,621;718,651;685,746;590,720;594,634;514,645;385,574;384,640;368,711;302,675;216,728;185,632;315,572;255,533;218,460;206,398;84,475;21,395;111,354;113,282;177,301;236,339;243,200;290,135;199,97;228,2" o:connectangles="0,0,0,0,0,0,0,0,0,0,0,0,0,0,0,0,0,0,0,0,0,0,0,0,0,0,0,0,0,0,0,0,0,0,0,0,0,0,0,0,0,0,0,0,0,0"/>
            </v:shape>
            <v:shape id="Freeform 144" o:spid="_x0000_s1031" style="position:absolute;left:9402;top:3397;width:915;height:749;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pHMMA&#10;AADcAAAADwAAAGRycy9kb3ducmV2LnhtbERPS2sCMRC+F/wPYYTeatZCpaxGKaWlUi82vuhtuhl3&#10;FzeTbRJ1/feNUPA2H99zJrPONuJEPtSOFQwHGQjiwpmaSwXr1fvDM4gQkQ02jknBhQLMpr27CebG&#10;nfmLTjqWIoVwyFFBFWObSxmKiiyGgWuJE7d33mJM0JfSeDyncNvIxywbSYs1p4YKW3qtqDjoo1Ug&#10;3wr/8bn/mS/1bqMXvxrX229U6r7fvYxBROriTfzvnps0f/QE12fS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pHM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2;321,116;403,112;526,177;530,114;549,37;619,77;695,17;732,116;600,181;660,215;705,288;711,357;835,280;896,361;810,392;806,471;736,443;674,417;672,553;629,620;718,650;685,745;590,719;594,633;514,644;385,574;384,639;368,710;302,674;216,727;185,631;315,572;255,532;218,460;206,398;84,474;21,394;111,353;113,282;177,301;236,338;243,200;290,135;199,97;228,2" o:connectangles="0,0,0,0,0,0,0,0,0,0,0,0,0,0,0,0,0,0,0,0,0,0,0,0,0,0,0,0,0,0,0,0,0,0,0,0,0,0,0,0,0,0,0,0,0,0"/>
            </v:shape>
            <v:shape id="Freeform 145" o:spid="_x0000_s1032" style="position:absolute;left:9420;top:7116;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3a8QA&#10;AADcAAAADwAAAGRycy9kb3ducmV2LnhtbERPS2sCMRC+F/ofwhR6q9n2sJTVKCKWSnupqQ+8jZtx&#10;d3Ez2Sapbv+9EYTe5uN7zmjS21acyIfGsYLnQQaCuHSm4UrB6vvt6RVEiMgGW8ek4I8CTMb3dyMs&#10;jDvzkk46ViKFcChQQR1jV0gZyposhoHriBN3cN5iTNBX0ng8p3Dbypcsy6XFhlNDjR3NaiqP+tcq&#10;kPPSv38c9osvvV3rzx+Nq80OlXp86KdDEJH6+C++uRcmzc9zuD6TLpD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792vEAAAA3AAAAA8AAAAAAAAAAAAAAAAAmAIAAGRycy9k&#10;b3ducmV2LnhtbFBLBQYAAAAABAAEAPUAAACJAw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46" o:spid="_x0000_s1033" style="position:absolute;left:6869;top:8959;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8MMA&#10;AADcAAAADwAAAGRycy9kb3ducmV2LnhtbERPS08CMRC+m/gfmjHxJl09oFkohBCIRC9SXuE2bIfd&#10;jdvp2lZY/z0lMeE2X77nDMedbcSJfKgdK3juZSCIC2dqLhWsV/OnNxAhIhtsHJOCPwowHt3fDTE3&#10;7sxLOulYihTCIUcFVYxtLmUoKrIYeq4lTtzReYsxQV9K4/Gcwm0jX7KsLy3WnBoqbGlaUfGtf60C&#10;OSv8+8fxsPjSu43+/NG43u5RqceHbjIAEamLN/G/e2HS/P4rXJ9JF8j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S8M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47" o:spid="_x0000_s1034" style="position:absolute;left:5654;top:6507;width:915;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GgsYA&#10;AADcAAAADwAAAGRycy9kb3ducmV2LnhtbESPQU/DMAyF70j8h8hI3LYUDhMqyyaEQExwgaxs2s1r&#10;vLaicUoStvLv8WESN1vv+b3P8+Xoe3WkmLrABm6mBSjiOriOGwPV+nlyByplZId9YDLwSwmWi8uL&#10;OZYunPiDjjY3SkI4lWigzXkotU51Sx7TNAzEoh1C9JhljY12EU8S7nt9WxQz7bFjaWhxoMeW6i/7&#10;4w3opzq+vB72q3e7/bRv3xarzQ6Nub4aH+5BZRrzv/l8vXKCPxNaeUYm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jGgsYAAADcAAAADwAAAAAAAAAAAAAAAACYAgAAZHJz&#10;L2Rvd25yZXYueG1sUEsFBgAAAAAEAAQA9QAAAIs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3;321,116;403,112;526,178;530,114;549,37;619,77;695,17;732,116;600,181;660,215;705,288;711,357;835,281;896,361;810,393;806,471;736,443;674,417;672,554;629,621;718,651;685,746;590,720;594,634;514,645;385,574;384,640;368,711;302,675;216,728;185,632;315,572;255,533;218,460;206,398;84,475;21,395;111,354;113,282;177,301;236,339;243,200;290,135;199,97;228,2" o:connectangles="0,0,0,0,0,0,0,0,0,0,0,0,0,0,0,0,0,0,0,0,0,0,0,0,0,0,0,0,0,0,0,0,0,0,0,0,0,0,0,0,0,0,0,0,0,0"/>
            </v:shape>
            <v:shape id="Freeform 148" o:spid="_x0000_s1035" style="position:absolute;left:3224;top:8433;width:914;height:749;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jGcMA&#10;AADcAAAADwAAAGRycy9kb3ducmV2LnhtbERPS08CMRC+m/gfmjHxJl09EF0ohBCIRC9SXuE2bIfd&#10;jdvp2lZY/z0lMeE2X77nDMedbcSJfKgdK3juZSCIC2dqLhWsV/OnVxAhIhtsHJOCPwowHt3fDTE3&#10;7sxLOulYihTCIUcFVYxtLmUoKrIYeq4lTtzReYsxQV9K4/Gcwm0jX7KsLy3WnBoqbGlaUfGtf60C&#10;OSv8+8fxsPjSu43+/NG43u5RqceHbjIAEamLN/G/e2HS/P4bXJ9JF8j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RjGc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149" o:spid="_x0000_s1036" style="position:absolute;left:1991;top:6755;width:914;height:749;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cWcYA&#10;AADcAAAADwAAAGRycy9kb3ducmV2LnhtbESPQU/DMAyF70j8h8hIu7EUDgyVZRNCm5i2ywgDxM00&#10;XlvROCXJtvLv8WESN1vv+b3P0/ngO3WkmNrABm7GBSjiKriWawO71+X1PaiUkR12gcnALyWYzy4v&#10;pli6cOIXOtpcKwnhVKKBJue+1DpVDXlM49ATi7YP0WOWNdbaRTxJuO/0bVHcaY8tS0ODPT01VH3b&#10;gzegF1V8Xu+/Vlv78WY3PxZ3759ozOhqeHwAlWnI/+bz9coJ/kTw5RmZ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dcWcYAAADcAAAADwAAAAAAAAAAAAAAAACYAgAAZHJz&#10;L2Rvd25yZXYueG1sUEsFBgAAAAAEAAQA9QAAAIs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150" o:spid="_x0000_s1037" style="position:absolute;left:2231;top:11082;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5wsQA&#10;AADcAAAADwAAAGRycy9kb3ducmV2LnhtbERPS08CMRC+m/AfmiHxJl08qFkohBCNRC9QeYTbsB12&#10;N26na1th+feUxMTbfPmeM552thEn8qF2rGA4yEAQF87UXCpYf709vIAIEdlg45gUXCjAdNK7G2Nu&#10;3JlXdNKxFCmEQ44KqhjbXMpQVGQxDFxLnLij8xZjgr6UxuM5hdtGPmbZk7RYc2qosKV5RcW3/rUK&#10;5Gvh3z+Oh8VS7zb680fjertHpe773WwEIlIX/8V/7oVJ85+HcHsmXS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L+cLEAAAA3AAAAA8AAAAAAAAAAAAAAAAAmAIAAGRycy9k&#10;b3ducmV2LnhtbFBLBQYAAAAABAAEAPUAAACJAw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51" o:spid="_x0000_s1038" style="position:absolute;left:5534;top:10605;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lntcMA&#10;AADcAAAADwAAAGRycy9kb3ducmV2LnhtbERPS08CMRC+m/gfmjHxJl05qFkohBCIRC9SXuE2bIfd&#10;jdvp2lZY/z0lMeE2X77nDMedbcSJfKgdK3juZSCIC2dqLhWsV/OnNxAhIhtsHJOCPwowHt3fDTE3&#10;7sxLOulYihTCIUcFVYxtLmUoKrIYeq4lTtzReYsxQV9K4/Gcwm0j+1n2Ii3WnBoqbGlaUfGtf60C&#10;OSv8+8fxsPjSu43+/NG43u5RqceHbjIAEamLN/G/e2HS/Nc+XJ9JF8j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lntc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152" o:spid="_x0000_s1039" style="position:absolute;left:9909;top:9708;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wDsMA&#10;AADcAAAADwAAAGRycy9kb3ducmV2LnhtbERP22rCQBB9L/gPywi+1Y0XakldxQvaPinafMCQnSbB&#10;7GzYXZPYr+8WCn2bw7nOct2bWrTkfGVZwWScgCDOra64UJB9Hp5fQfiArLG2TAoe5GG9GjwtMdW2&#10;4wu111CIGMI+RQVlCE0qpc9LMujHtiGO3Jd1BkOErpDaYRfDTS2nSfIiDVYcG0psaFdSfrvejYLj&#10;92m+zcM82e8757P3e5tN27NSo2G/eQMRqA//4j/3h47zFzP4fSZ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VwDsMAAADcAAAADwAAAAAAAAAAAAAAAACYAgAAZHJzL2Rv&#10;d25yZXYueG1sUEsFBgAAAAAEAAQA9QAAAIgDA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group>
        </w:pict>
      </w:r>
      <w:r>
        <w:rPr>
          <w:noProof/>
          <w:lang w:val="es-MX" w:eastAsia="es-MX" w:bidi="ar-SA"/>
        </w:rPr>
        <w:pict>
          <v:rect id="Rectangle 5" o:spid="_x0000_s1173" style="position:absolute;margin-left:0;margin-top:0;width:539pt;height:120.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" filled="f" stroked="f">
            <v:textbox inset="14.4pt,14.4pt,0,0">
              <w:txbxContent>
                <w:p w:rsidR="006B2DEF" w:rsidRDefault="006B2DEF">
                  <w:r>
                    <w:rPr>
                      <w:noProof/>
                      <w:lang w:val="es-MX" w:eastAsia="es-MX" w:bidi="ar-SA"/>
                    </w:rPr>
                    <w:drawing>
                      <wp:inline distT="0" distB="0" distL="0" distR="0">
                        <wp:extent cx="5401067" cy="1146050"/>
                        <wp:effectExtent l="19050" t="0" r="9133" b="0"/>
                        <wp:docPr id="3" name="Picture 3" descr="E:\micrososft\ms-word\s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icrososft\ms-word\sky.png"/>
                                <pic:cNvPicPr>
                                  <a:picLocks noChangeAspect="1" noChangeArrowheads="1"/>
                                </pic:cNvPicPr>
                              </pic:nvPicPr>
                              <pic:blipFill>
                                <a:blip r:embed="rId8"/>
                                <a:stretch>
                                  <a:fillRect/>
                                </a:stretch>
                              </pic:blipFill>
                              <pic:spPr bwMode="auto">
                                <a:xfrm>
                                  <a:off x="0" y="0"/>
                                  <a:ext cx="5401067" cy="1146050"/>
                                </a:xfrm>
                                <a:prstGeom prst="rect">
                                  <a:avLst/>
                                </a:prstGeom>
                                <a:noFill/>
                                <a:ln w="9525">
                                  <a:noFill/>
                                  <a:miter lim="800000"/>
                                  <a:headEnd/>
                                  <a:tailEnd/>
                                </a:ln>
                              </pic:spPr>
                            </pic:pic>
                          </a:graphicData>
                        </a:graphic>
                      </wp:inline>
                    </w:drawing>
                  </w:r>
                </w:p>
              </w:txbxContent>
            </v:textbox>
          </v:rect>
        </w:pict>
      </w:r>
      <w:r>
        <w:rPr>
          <w:noProof/>
          <w:lang w:val="es-MX" w:eastAsia="es-MX" w:bidi="ar-SA"/>
        </w:rPr>
        <w:pict>
          <v:roundrect id="AutoShape 2" o:spid="_x0000_s1172" style="position:absolute;margin-left:0;margin-top:0;width:539pt;height:10in;z-index:251656190;visibility:visib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" fillcolor="#dbe5f1 [660]" strokecolor="#b8cce4 [1300]">
            <v:fill color2="#dbe5f1 [660]" rotate="t" focus="100%" type="gradient"/>
          </v:roundrect>
        </w:pict>
      </w:r>
      <w:r w:rsidR="00646D04">
        <w:softHyphen/>
      </w:r>
      <w:r w:rsidR="00646D04">
        <w:softHyphen/>
      </w:r>
    </w:p>
    <w:p w:rsidR="009D5C84" w:rsidRDefault="002275F3">
      <w:r>
        <w:rPr>
          <w:noProof/>
          <w:lang w:val="es-MX" w:eastAsia="es-MX" w:bidi="ar-SA"/>
        </w:rPr>
        <w:pict>
          <v:roundrect id="AutoShape 9" o:spid="_x0000_s1171" alt="Rounded Rectangle:" style="position:absolute;margin-left:11pt;margin-top:83.45pt;width:283.75pt;height:604.8pt;z-index:251739136;visibility:visible"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" strokecolor="#b8cce4 [1300]">
            <v:fill opacity="26214f"/>
            <v:textbox inset=",7.2pt,,7.2pt">
              <w:txbxContent>
                <w:p w:rsidR="003C48EB" w:rsidRDefault="003C48EB" w:rsidP="003C48EB">
                  <w:pPr>
                    <w:pStyle w:val="Greeting"/>
                    <w:spacing w:line="280" w:lineRule="auto"/>
                    <w:jc w:val="left"/>
                    <w:rPr>
                      <w:rFonts w:cs="Arial"/>
                      <w:szCs w:val="20"/>
                      <w:lang w:val="es-ES_tradnl" w:bidi="ar-SA"/>
                    </w:rPr>
                  </w:pPr>
                  <w:r>
                    <w:rPr>
                      <w:rFonts w:cs="Arial"/>
                      <w:szCs w:val="20"/>
                      <w:lang w:val="es-ES_tradnl" w:bidi="ar-SA"/>
                    </w:rPr>
                    <w:t>¿Qué quiere decir?</w:t>
                  </w:r>
                </w:p>
                <w:p w:rsidR="003C48EB" w:rsidRPr="00F60B20" w:rsidRDefault="003C48EB" w:rsidP="003C48EB">
                  <w:pPr>
                    <w:pStyle w:val="Greeting"/>
                    <w:spacing w:line="280" w:lineRule="auto"/>
                    <w:jc w:val="left"/>
                    <w:rPr>
                      <w:rFonts w:cs="Arial"/>
                      <w:szCs w:val="20"/>
                      <w:lang w:val="es-ES_tradnl" w:bidi="ar-SA"/>
                    </w:rPr>
                  </w:pPr>
                  <w:r>
                    <w:rPr>
                      <w:rFonts w:cs="Arial"/>
                      <w:szCs w:val="20"/>
                      <w:lang w:val="es-ES_tradnl" w:bidi="ar-SA"/>
                    </w:rPr>
                    <w:t xml:space="preserve">Se considera una especie en peligro extinción, sea animal o vegetal cuando los miembros vivos de dicha especie están en peligro de desaparecer. Este problema es generalmente producido por el hombre ya sea por la destrucción de su hábitat, caza furtiva o cambio climático. </w:t>
                  </w:r>
                </w:p>
                <w:p w:rsidR="003C48EB" w:rsidRDefault="003C48EB" w:rsidP="003C48EB">
                  <w:pPr>
                    <w:pStyle w:val="Greeting"/>
                    <w:spacing w:line="280" w:lineRule="auto"/>
                    <w:jc w:val="left"/>
                    <w:rPr>
                      <w:rFonts w:cs="Arial"/>
                      <w:szCs w:val="20"/>
                      <w:lang w:val="es-ES_tradnl" w:bidi="ar-SA"/>
                    </w:rPr>
                  </w:pPr>
                  <w:r>
                    <w:rPr>
                      <w:rFonts w:cs="Arial"/>
                      <w:szCs w:val="20"/>
                      <w:lang w:val="es-ES_tradnl" w:bidi="ar-SA"/>
                    </w:rPr>
                    <w:t xml:space="preserve">En la actualidad, ya se han registrado numerosas especies en peligro de extinción, lamentablemente también ya hay varias especies extintas a las que ahora solo es posible verlas en fotografías.  </w:t>
                  </w:r>
                </w:p>
                <w:p w:rsidR="003C48EB" w:rsidRDefault="003C48EB" w:rsidP="003C48EB">
                  <w:pPr>
                    <w:pStyle w:val="Greeting"/>
                    <w:spacing w:line="280" w:lineRule="auto"/>
                    <w:jc w:val="left"/>
                    <w:rPr>
                      <w:rFonts w:cs="Arial"/>
                      <w:szCs w:val="20"/>
                      <w:lang w:val="es-ES_tradnl" w:bidi="ar-SA"/>
                    </w:rPr>
                  </w:pPr>
                  <w:r>
                    <w:rPr>
                      <w:rFonts w:cs="Arial"/>
                      <w:szCs w:val="20"/>
                      <w:lang w:val="es-ES_tradnl" w:bidi="ar-SA"/>
                    </w:rPr>
                    <w:t xml:space="preserve">A continuación se mostraran las 5 especies animales más  consideradas en peligro de extinción. </w:t>
                  </w:r>
                </w:p>
                <w:p w:rsidR="00584F02" w:rsidRDefault="00584F02" w:rsidP="003C48EB">
                  <w:pPr>
                    <w:pStyle w:val="Greeting"/>
                    <w:spacing w:line="280" w:lineRule="auto"/>
                    <w:jc w:val="left"/>
                    <w:rPr>
                      <w:rFonts w:cs="Arial"/>
                      <w:szCs w:val="20"/>
                      <w:lang w:val="es-ES_tradnl" w:bidi="ar-SA"/>
                    </w:rPr>
                  </w:pPr>
                </w:p>
                <w:p w:rsidR="003C48EB" w:rsidRDefault="00584F02" w:rsidP="00584F02">
                  <w:pPr>
                    <w:pStyle w:val="Greeting"/>
                    <w:numPr>
                      <w:ilvl w:val="0"/>
                      <w:numId w:val="1"/>
                    </w:numPr>
                    <w:spacing w:line="280" w:lineRule="auto"/>
                    <w:jc w:val="left"/>
                    <w:rPr>
                      <w:rFonts w:cs="Arial"/>
                      <w:szCs w:val="20"/>
                      <w:lang w:val="es-ES_tradnl" w:bidi="ar-SA"/>
                    </w:rPr>
                  </w:pPr>
                  <w:r>
                    <w:rPr>
                      <w:rFonts w:cs="Arial"/>
                      <w:szCs w:val="20"/>
                      <w:lang w:val="es-ES_tradnl" w:bidi="ar-SA"/>
                    </w:rPr>
                    <w:t xml:space="preserve">Oso Polar: Esta especie está estimada a desaparecer dentro de 50 años, considerando la reducción de placas de hielo del ártico. </w:t>
                  </w:r>
                  <w:r>
                    <w:rPr>
                      <w:noProof/>
                      <w:lang w:val="es-MX" w:eastAsia="es-MX" w:bidi="ar-SA"/>
                    </w:rPr>
                    <w:drawing>
                      <wp:inline distT="0" distB="0" distL="0" distR="0">
                        <wp:extent cx="1399061" cy="787078"/>
                        <wp:effectExtent l="0" t="0" r="0" b="0"/>
                        <wp:docPr id="2" name="Imagen 2" descr="http://www.lareserva.com/home/fimage/1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reserva.com/home/fimage/1op.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2291" cy="794521"/>
                                </a:xfrm>
                                <a:prstGeom prst="rect">
                                  <a:avLst/>
                                </a:prstGeom>
                                <a:noFill/>
                                <a:ln>
                                  <a:noFill/>
                                </a:ln>
                              </pic:spPr>
                            </pic:pic>
                          </a:graphicData>
                        </a:graphic>
                      </wp:inline>
                    </w:drawing>
                  </w:r>
                </w:p>
                <w:p w:rsidR="00584F02" w:rsidRDefault="00584F02" w:rsidP="00584F02">
                  <w:pPr>
                    <w:pStyle w:val="Greeting"/>
                    <w:numPr>
                      <w:ilvl w:val="0"/>
                      <w:numId w:val="1"/>
                    </w:numPr>
                    <w:spacing w:line="280" w:lineRule="auto"/>
                    <w:jc w:val="left"/>
                    <w:rPr>
                      <w:rFonts w:cs="Arial"/>
                      <w:szCs w:val="20"/>
                      <w:lang w:val="es-ES_tradnl" w:bidi="ar-SA"/>
                    </w:rPr>
                  </w:pPr>
                  <w:r>
                    <w:rPr>
                      <w:rFonts w:cs="Arial"/>
                      <w:szCs w:val="20"/>
                      <w:lang w:val="es-ES_tradnl" w:bidi="ar-SA"/>
                    </w:rPr>
                    <w:t xml:space="preserve">Tigre de bengala: Es el segundo animal </w:t>
                  </w:r>
                  <w:proofErr w:type="spellStart"/>
                  <w:r>
                    <w:rPr>
                      <w:rFonts w:cs="Arial"/>
                      <w:szCs w:val="20"/>
                      <w:lang w:val="es-ES_tradnl" w:bidi="ar-SA"/>
                    </w:rPr>
                    <w:t>mas</w:t>
                  </w:r>
                  <w:proofErr w:type="spellEnd"/>
                  <w:r>
                    <w:rPr>
                      <w:rFonts w:cs="Arial"/>
                      <w:szCs w:val="20"/>
                      <w:lang w:val="es-ES_tradnl" w:bidi="ar-SA"/>
                    </w:rPr>
                    <w:t xml:space="preserve"> amenazado por el hombre. </w:t>
                  </w:r>
                  <w:r>
                    <w:rPr>
                      <w:noProof/>
                      <w:lang w:val="es-MX" w:eastAsia="es-MX" w:bidi="ar-SA"/>
                    </w:rPr>
                    <w:drawing>
                      <wp:inline distT="0" distB="0" distL="0" distR="0">
                        <wp:extent cx="1266147" cy="949124"/>
                        <wp:effectExtent l="0" t="0" r="0" b="0"/>
                        <wp:docPr id="4" name="Imagen 4" descr="http://www.lareserva.com/home/fimage/2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reserva.com/home/fimage/2tb.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092" cy="952831"/>
                                </a:xfrm>
                                <a:prstGeom prst="rect">
                                  <a:avLst/>
                                </a:prstGeom>
                                <a:noFill/>
                                <a:ln>
                                  <a:noFill/>
                                </a:ln>
                              </pic:spPr>
                            </pic:pic>
                          </a:graphicData>
                        </a:graphic>
                      </wp:inline>
                    </w:drawing>
                  </w:r>
                </w:p>
                <w:p w:rsidR="00584F02" w:rsidRPr="00584F02" w:rsidRDefault="00584F02" w:rsidP="00584F02">
                  <w:pPr>
                    <w:pStyle w:val="Greeting"/>
                    <w:numPr>
                      <w:ilvl w:val="0"/>
                      <w:numId w:val="1"/>
                    </w:numPr>
                    <w:spacing w:line="280" w:lineRule="auto"/>
                    <w:jc w:val="left"/>
                    <w:rPr>
                      <w:rFonts w:cs="Arial"/>
                      <w:szCs w:val="20"/>
                      <w:lang w:val="es-ES_tradnl" w:bidi="ar-SA"/>
                    </w:rPr>
                  </w:pPr>
                  <w:r>
                    <w:rPr>
                      <w:rFonts w:cs="Arial"/>
                      <w:szCs w:val="20"/>
                      <w:lang w:val="es-ES_tradnl" w:bidi="ar-SA"/>
                    </w:rPr>
                    <w:t>La ballena: Contaminación de mares</w:t>
                  </w:r>
                  <w:r>
                    <w:rPr>
                      <w:noProof/>
                      <w:lang w:val="es-MX" w:eastAsia="es-MX" w:bidi="ar-SA"/>
                    </w:rPr>
                    <w:drawing>
                      <wp:inline distT="0" distB="0" distL="0" distR="0">
                        <wp:extent cx="1354238" cy="903446"/>
                        <wp:effectExtent l="0" t="0" r="0" b="0"/>
                        <wp:docPr id="6" name="Imagen 6" descr="http://www.lareserva.com/home/fimage/5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reserva.com/home/fimage/5ec.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9251" cy="913461"/>
                                </a:xfrm>
                                <a:prstGeom prst="rect">
                                  <a:avLst/>
                                </a:prstGeom>
                                <a:noFill/>
                                <a:ln>
                                  <a:noFill/>
                                </a:ln>
                              </pic:spPr>
                            </pic:pic>
                          </a:graphicData>
                        </a:graphic>
                      </wp:inline>
                    </w:drawing>
                  </w:r>
                </w:p>
              </w:txbxContent>
            </v:textbox>
          </v:roundrect>
        </w:pict>
      </w:r>
      <w:r>
        <w:rPr>
          <w:noProof/>
          <w:lang w:val="es-MX" w:eastAsia="es-MX" w:bidi="ar-SA"/>
        </w:rPr>
        <w:pict>
          <v:group id="Group 96" o:spid="_x0000_s1157" style="position:absolute;margin-left:378.5pt;margin-top:429.3pt;width:141.4pt;height:233.1pt;z-index:251706368" coordorigin="6844,7743" coordsize="4269,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">
            <v:group id="Group 65" o:spid="_x0000_s1158" style="position:absolute;left:6844;top:10443;width:2004;height:3618"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66" o:spid="_x0000_s1170"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duMIA&#10;AADcAAAADwAAAGRycy9kb3ducmV2LnhtbERPTYvCMBC9C/6HMII3TZW6uNUourDgTVdFdm+zzdhW&#10;m0lpotZ/bwTB2zze50znjSnFlWpXWFYw6EcgiFOrC84U7HffvTEI55E1lpZJwZ0czGft1hQTbW/8&#10;Q9etz0QIYZeggtz7KpHSpTkZdH1bEQfuaGuDPsA6k7rGWwg3pRxG0Yc0WHBoyLGir5zS8/ZiFKzv&#10;8f5vGf9//vLu0MSDjRvyaaxUt9MsJiA8Nf4tfrlXOsyPRvB8Jlw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V24wgAAANwAAAAPAAAAAAAAAAAAAAAAAJgCAABkcnMvZG93&#10;bnJldi54bWxQSwUGAAAAAAQABAD1AAAAhwM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67" o:spid="_x0000_s1169"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H7r4A&#10;AADcAAAADwAAAGRycy9kb3ducmV2LnhtbERPyQrCMBC9C/5DGMGbpoqIVKOI4HJ0O3gcmrGtNpPa&#10;xFr/3giCt3m8dWaLxhSipsrllhUM+hEI4sTqnFMF59O6NwHhPLLGwjIpeJODxbzdmmGs7YsPVB99&#10;KkIIuxgVZN6XsZQuycig69uSOHBXWxn0AVap1BW+Qrgp5DCKxtJgzqEhw5JWGSX349Mo2B/qW3Ia&#10;lpNNsdufRw952T6eI6W6nWY5BeGp8X/xz73TYX40hu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WB+6+AAAA3AAAAA8AAAAAAAAAAAAAAAAAmAIAAGRycy9kb3ducmV2&#10;LnhtbFBLBQYAAAAABAAEAPUAAACDAw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68" o:spid="_x0000_s1168"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dg8QA&#10;AADcAAAADwAAAGRycy9kb3ducmV2LnhtbERPS2sCMRC+F/wPYQQvRbMqVrs1igranlp8HHocNtPd&#10;xc0kbrK6/ntTKPQ2H99z5svWVOJKtS8tKxgOEhDEmdUl5wpOx21/BsIHZI2VZVJwJw/LRedpjqm2&#10;N97T9RByEUPYp6igCMGlUvqsIIN+YB1x5H5sbTBEWOdS13iL4aaSoyR5kQZLjg0FOtoUlJ0PjVFw&#10;3umxn6wvzfdwcv96de+fjXXPSvW67eoNRKA2/Iv/3B86zk+m8PtMv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rXYPEAAAA3AAAAA8AAAAAAAAAAAAAAAAAmAIAAGRycy9k&#10;b3ducmV2LnhtbFBLBQYAAAAABAAEAPUAAACJAw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69" o:spid="_x0000_s1167"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Z18UA&#10;AADcAAAADwAAAGRycy9kb3ducmV2LnhtbESPT2/CMAzF75P2HSJP2mUaKTsw1BEQ2tif6wCxq9e4&#10;aWnjVE1Gy7fHh0ncbL3n935erEbfqhP1sQ5sYDrJQBEXwdbsDOx3749zUDEhW2wDk4EzRVgtb28W&#10;mNsw8DedtskpCeGYo4EqpS7XOhYVeYyT0BGLVobeY5K1d9r2OEi4b/VTls20x5qlocKOXisqmu2f&#10;N+CO/OHefnbPv8Pnef5QuqY8bBpj7u/G9QuoRGO6mv+vv6zgZ0Irz8gE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dnXxQAAANwAAAAPAAAAAAAAAAAAAAAAAJgCAABkcnMv&#10;ZG93bnJldi54bWxQSwUGAAAAAAQABAD1AAAAigM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70" o:spid="_x0000_s1166"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CKMYA&#10;AADcAAAADwAAAGRycy9kb3ducmV2LnhtbESPQWvCQBCF74X+h2UKXoruqq2Y1FVEEaU9VQXpbchO&#10;k9DsbMyuMf57t1DobYb35n1vZovOVqKlxpeONQwHCgRx5kzJuYbjYdOfgvAB2WDlmDTcyMNi/vgw&#10;w9S4K39Suw+5iCHsU9RQhFCnUvqsIIt+4GriqH27xmKIa5NL0+A1httKjpSaSIslR0KBNa0Kyn72&#10;Fxu576/Pavzy1crktNkm7mNkz2urde+pW76BCNSFf/Pf9c7E+iqB32fiBH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LCKMYAAADcAAAADwAAAAAAAAAAAAAAAACYAgAAZHJz&#10;L2Rvd25yZXYueG1sUEsFBgAAAAAEAAQA9QAAAIsDA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71" o:spid="_x0000_s1165"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ec8QA&#10;AADcAAAADwAAAGRycy9kb3ducmV2LnhtbESPQWvCQBCF7wX/wzJCb3WjkFKiq4goCO2hjYIeh+yY&#10;BLOzYXcb03/fORR6m+G9ee+b1WZ0nRooxNazgfksA0VcedtybeB8Ory8gYoJ2WLnmQz8UITNevK0&#10;wsL6B3/RUKZaSQjHAg00KfWF1rFqyGGc+Z5YtJsPDpOsodY24EPCXacXWfaqHbYsDQ32tGuoupff&#10;zsD7x3GPn/nW7eq9zYdwLS+Ut8Y8T8ftElSiMf2b/66PVvDn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3nPEAAAA3AAAAA8AAAAAAAAAAAAAAAAAmAIAAGRycy9k&#10;b3ducmV2LnhtbFBLBQYAAAAABAAEAPUAAACJAw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72" o:spid="_x0000_s1164"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DCMIA&#10;AADcAAAADwAAAGRycy9kb3ducmV2LnhtbERPTWvCQBC9C/0PyxS8iG4itUh0lSJUPBTUWO9DdkyC&#10;2dmQXZPor3cLBW/zeJ+zXPemEi01rrSsIJ5EIIgzq0vOFfyevsdzEM4ja6wsk4I7OViv3gZLTLTt&#10;+Eht6nMRQtglqKDwvk6kdFlBBt3E1sSBu9jGoA+wyaVusAvhppLTKPqUBksODQXWtCkou6Y3oyDf&#10;bk7Mh4+ffadH7ZF3cfqYnZUavvdfCxCeev8S/7t3OsyPY/h7Jl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8MIwgAAANwAAAAPAAAAAAAAAAAAAAAAAJgCAABkcnMvZG93&#10;bnJldi54bWxQSwUGAAAAAAQABAD1AAAAhwM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73" o:spid="_x0000_s1163"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dvsIA&#10;AADcAAAADwAAAGRycy9kb3ducmV2LnhtbERPS4vCMBC+C/6HMIIXWVMriHSNYgVBWLf42MMeh2Zs&#10;i82kNFG7/34jCN7m43vOYtWZWtypdZVlBZNxBII4t7riQsHPefsxB+E8ssbaMin4IwerZb+3wETb&#10;Bx/pfvKFCCHsElRQet8kUrq8JINubBviwF1sa9AH2BZSt/gI4aaWcRTNpMGKQ0OJDW1Kyq+nm1Hg&#10;66vbT9Pv4vcQ41earTOZZiOlhoNu/QnCU+ff4pd7p8P8SQzPZ8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l2+wgAAANwAAAAPAAAAAAAAAAAAAAAAAJgCAABkcnMvZG93&#10;bnJldi54bWxQSwUGAAAAAAQABAD1AAAAhwM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74" o:spid="_x0000_s1162"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mP8EA&#10;AADcAAAADwAAAGRycy9kb3ducmV2LnhtbERPTYvCMBC9L/gfwgheljWtwrp0jSJCwZNiLehxaGbb&#10;ajMpTdT6740g7G0e73Pmy9404kadqy0riMcRCOLC6ppLBfkh/foB4TyyxsYyKXiQg+Vi8DHHRNs7&#10;7+mW+VKEEHYJKqi8bxMpXVGRQTe2LXHg/mxn0AfYlVJ3eA/hppGTKPqWBmsODRW2tK6ouGRXo+D6&#10;edz6Sbozm5NJd9Hs3GQ5xkqNhv3qF4Sn3v+L3+6NDvPjKbyeC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i5j/BAAAA3AAAAA8AAAAAAAAAAAAAAAAAmAIAAGRycy9kb3du&#10;cmV2LnhtbFBLBQYAAAAABAAEAPUAAACGAw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75" o:spid="_x0000_s1161"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RgcQA&#10;AADcAAAADwAAAGRycy9kb3ducmV2LnhtbERPTWvCQBC9F/wPyxR6KWaTKiKpq9iUWiF4MHrpbciO&#10;SWh2NmS3Mf333YLgbR7vc1ab0bRioN41lhUkUQyCuLS64UrB+fQxXYJwHllja5kU/JKDzXrysMJU&#10;2ysfaSh8JUIIuxQV1N53qZSurMmgi2xHHLiL7Q36APtK6h6vIdy08iWOF9Jgw6Ghxo6ymsrv4sco&#10;+PyK988ou7d8lun3wy7P8gsXSj09jttXEJ5Gfxff3Hsd5idz+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30YHEAAAA3AAAAA8AAAAAAAAAAAAAAAAAmAIAAGRycy9k&#10;b3ducmV2LnhtbFBLBQYAAAAABAAEAPUAAACJAw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76" o:spid="_x0000_s1160"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rwMIA&#10;AADcAAAADwAAAGRycy9kb3ducmV2LnhtbERPS2sCMRC+F/ofwhR6KZpdq0W3RimWgkcfvXgbNtPN&#10;ajJZNum6/nsjCN7m43vOfNk7KzpqQ+1ZQT7MQBCXXtdcKfjd/wymIEJE1mg9k4ILBVgunp/mWGh/&#10;5i11u1iJFMKhQAUmxqaQMpSGHIahb4gT9+dbhzHBtpK6xXMKd1aOsuxDOqw5NRhsaGWoPO3+nYLu&#10;PXuT+fdkf7RmfJDNRVu3mSn1+tJ/fYKI1MeH+O5e6zQ/n8DtmXS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6vAwgAAANwAAAAPAAAAAAAAAAAAAAAAAJgCAABkcnMvZG93&#10;bnJldi54bWxQSwUGAAAAAAQABAD1AAAAhwM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77" o:spid="_x0000_s1159"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wfsIA&#10;AADcAAAADwAAAGRycy9kb3ducmV2LnhtbERPzWrCQBC+F3yHZQRvdWMPIaSuooKg4CVpH2DITrKp&#10;2dmYXU3q03cLhd7m4/ud9XaynXjQ4FvHClbLBARx5XTLjYLPj+NrBsIHZI2dY1LwTR62m9nLGnPt&#10;Ri7oUYZGxBD2OSowIfS5lL4yZNEvXU8cudoNFkOEQyP1gGMMt518S5JUWmw5Nhjs6WCoupZ3q2As&#10;2nu233915nmrL+F8rkx98Uot5tPuHUSgKfyL/9wnHeevUvh9Jl4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3B+wgAAANwAAAAPAAAAAAAAAAAAAAAAAJgCAABkcnMvZG93&#10;bnJldi54bWxQSwUGAAAAAAQABAD1AAAAhwM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78" o:spid="_x0000_s1040"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ucIA&#10;AADcAAAADwAAAGRycy9kb3ducmV2LnhtbERPTWvCQBC9F/oflil4qxuDWBtdpQQEBT3Utgdvw+6Y&#10;xGZnQ3aN8d+7guBtHu9z5sve1qKj1leOFYyGCQhi7UzFhYLfn9X7FIQPyAZrx6TgSh6Wi9eXOWbG&#10;Xfibun0oRAxhn6GCMoQmk9Lrkiz6oWuII3d0rcUQYVtI0+IlhttapkkykRYrjg0lNpSXpP/3Z6vg&#10;kKf6M0//zHWc8uakd9Mtdl6pwVv/NQMRqA9P8cO9NnH+6APuz8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j65wgAAANwAAAAPAAAAAAAAAAAAAAAAAJgCAABkcnMvZG93&#10;bnJldi54bWxQSwUGAAAAAAQABAD1AAAAhwM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79" o:spid="_x0000_s1041"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BcIA&#10;AADcAAAADwAAAGRycy9kb3ducmV2LnhtbESPQWsCMRCF74L/IYzQW83aQy2rUUQQWnqpVjwPmzG7&#10;mEyWJHW3/75zKHib4b1575v1dgxe3SnlLrKBxbwCRdxE27EzcP4+PL+BygXZoo9MBn4pw3Yznayx&#10;tnHgI91PxSkJ4VyjgbaUvtY6Ny0FzPPYE4t2jSlgkTU5bRMOEh68fqmqVx2wY2losad9S83t9BMM&#10;jHROXz5f4tJ/VP7TO5dsMxjzNBt3K1CFxvIw/1+/W8FfCK08IxPo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9lsFwgAAANwAAAAPAAAAAAAAAAAAAAAAAJgCAABkcnMvZG93&#10;bnJldi54bWxQSwUGAAAAAAQABAD1AAAAhwM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80" o:spid="_x0000_s1042" style="position:absolute;left:9109;top:10653;width:2004;height:3618"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81" o:spid="_x0000_s1043"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iQMUA&#10;AADcAAAADwAAAGRycy9kb3ducmV2LnhtbESPQWvCQBCF74X+h2UK3urGEIqNrqJCoTetStHbmJ0m&#10;qdnZkF01/vvOoeBthvfmvW+m89416kpdqD0bGA0TUMSFtzWXBva7j9cxqBCRLTaeycCdAsxnz09T&#10;zK2/8Rddt7FUEsIhRwNVjG2udSgqchiGviUW7cd3DqOsXalthzcJd41Ok+RNO6xZGipsaVVRcd5e&#10;nIH1Pdsfl9np/cC77z4bbULKv2NjBi/9YgIqUh8f5v/rTyv4qeDLMzKB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6JAxQAAANwAAAAPAAAAAAAAAAAAAAAAAJgCAABkcnMv&#10;ZG93bnJldi54bWxQSwUGAAAAAAQABAD1AAAAigM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82" o:spid="_x0000_s1044"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D+sMA&#10;AADcAAAADwAAAGRycy9kb3ducmV2LnhtbERPS0vDQBC+C/6HZQRvdtNQpMRuighqjkmbQ49DdkzS&#10;ZmfT7Obhv3eFQm/z8T1nt19MJyYaXGtZwXoVgSCurG65VlAeP1+2IJxH1thZJgW/5GCfPj7sMNF2&#10;5oKmg69FCGGXoILG+z6R0lUNGXQr2xMH7scOBn2AQy31gHMIN52Mo+hVGmw5NDTY00dD1eUwGgV5&#10;MZ2rY9xvv7osLzdXefq+jhulnp+W9zcQnhZ/F9/cmQ7z4zX8PxMu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rD+sMAAADcAAAADwAAAAAAAAAAAAAAAACYAgAAZHJzL2Rv&#10;d25yZXYueG1sUEsFBgAAAAAEAAQA9QAAAIgDA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83" o:spid="_x0000_s1045"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ie8MA&#10;AADcAAAADwAAAGRycy9kb3ducmV2LnhtbERPTWvCQBC9F/wPywi9lLoxotToKipUe2rR9uBxyI5J&#10;MDu7Zjca/71bKPQ2j/c582VnanGlxleWFQwHCQji3OqKCwU/3++vbyB8QNZYWyYFd/KwXPSe5php&#10;e+M9XQ+hEDGEfYYKyhBcJqXPSzLoB9YRR+5kG4MhwqaQusFbDDe1TJNkIg1WHBtKdLQpKT8fWqPg&#10;vNUjP15f2uNwfP+aut1na92LUs/9bjUDEagL/+I/94eO89MUfp+JF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mie8MAAADcAAAADwAAAAAAAAAAAAAAAACYAgAAZHJzL2Rv&#10;d25yZXYueG1sUEsFBgAAAAAEAAQA9QAAAIgDA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84" o:spid="_x0000_s1046"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QXxsMA&#10;AADcAAAADwAAAGRycy9kb3ducmV2LnhtbERPTWvCQBC9C/0PyxR6kbrRQpXoKqXW2mtV6nXMTjYx&#10;2dmQXU38926h0Ns83ucsVr2txZVaXzpWMB4lIIgzp0s2Cg77zfMMhA/IGmvHpOBGHlbLh8ECU+06&#10;/qbrLhgRQ9inqKAIoUml9FlBFv3INcSRy11rMUTYGqlb7GK4reUkSV6lxZJjQ4ENvReUVbuLVWDO&#10;/GnWx/301G1vs2Fuqvzno1Lq6bF/m4MI1Id/8Z/7S8f5kxf4fSZ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QXxsMAAADcAAAADwAAAAAAAAAAAAAAAACYAgAAZHJzL2Rv&#10;d25yZXYueG1sUEsFBgAAAAAEAAQA9QAAAIgDA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85" o:spid="_x0000_s1047"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x1sYA&#10;AADcAAAADwAAAGRycy9kb3ducmV2LnhtbESPQWvCQBCF7wX/wzKCF6kbo5UaXaUootiTtiDehuyY&#10;BLOzaXaN6b/vCkJvM7w373szX7amFA3VrrCsYDiIQBCnVhecKfj+2ry+g3AeWWNpmRT8koPlovMy&#10;x0TbOx+oOfpMhBB2CSrIva8SKV2ak0E3sBVx0C62NujDWmdS13gP4aaUcRRNpMGCAyHHilY5pdfj&#10;zQTu/q0fjcbnRk5Pm+3UfsbmZ22U6nXbjxkIT63/Nz+vdzrUj8fweCZM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Yx1sYAAADcAAAADwAAAAAAAAAAAAAAAACYAgAAZHJz&#10;L2Rvd25yZXYueG1sUEsFBgAAAAAEAAQA9QAAAIsDA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86" o:spid="_x0000_s1048"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3VsEA&#10;AADcAAAADwAAAGRycy9kb3ducmV2LnhtbERPTYvCMBC9L/gfwgje1lShslSjiCgIetitgh6HZmyL&#10;zaQksdZ/vxEW9jaP9zmLVW8a0ZHztWUFk3ECgriwuuZSwfm0+/wC4QOyxsYyKXiRh9Vy8LHATNsn&#10;/1CXh1LEEPYZKqhCaDMpfVGRQT+2LXHkbtYZDBG6UmqHzxhuGjlNkpk0WHNsqLClTUXFPX8YBYfj&#10;fovf6dpsyq1OO3fNL5TWSo2G/XoOIlAf/sV/7r2O86cpvJ+JF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zt1bBAAAA3AAAAA8AAAAAAAAAAAAAAAAAmAIAAGRycy9kb3du&#10;cmV2LnhtbFBLBQYAAAAABAAEAPUAAACGAw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87" o:spid="_x0000_s1049"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RwcMA&#10;AADcAAAADwAAAGRycy9kb3ducmV2LnhtbERPTWvCQBC9C/0PyxR6kbpJUCnRVUrAkoNQje19yI5J&#10;aHY2ZNck7a/vFgre5vE+Z7ufTCsG6l1jWUG8iEAQl1Y3XCn4uByeX0A4j6yxtUwKvsnBfvcw22Kq&#10;7chnGgpfiRDCLkUFtfddKqUrazLoFrYjDtzV9gZ9gH0ldY9jCDetTKJoLQ02HBpq7CirqfwqbkZB&#10;9ZZdmE/L4/uo58OZ87j4WX0q9fQ4vW5AeJr8XfzvznWYn6zh75lwgd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6RwcMAAADcAAAADwAAAAAAAAAAAAAAAACYAgAAZHJzL2Rv&#10;d25yZXYueG1sUEsFBgAAAAAEAAQA9QAAAIgDA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88" o:spid="_x0000_s1050"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0m8QA&#10;AADcAAAADwAAAGRycy9kb3ducmV2LnhtbERPTWvCQBC9C/0Pywi9SN00BS2pGzGFgmANmvbQ45Ad&#10;k5DsbMhuNf33XUHwNo/3Oav1aDpxpsE1lhU8zyMQxKXVDVcKvr8+nl5BOI+ssbNMCv7IwTp9mKww&#10;0fbCRzoXvhIhhF2CCmrv+0RKV9Zk0M1tTxy4kx0M+gCHSuoBLyHcdDKOooU02HBoqLGn95rKtvg1&#10;CnzXus+XbF/9HGLcZfkml1k+U+pxOm7eQHga/V18c291mB8v4fpMuE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xNJvEAAAA3AAAAA8AAAAAAAAAAAAAAAAAmAIAAGRycy9k&#10;b3ducmV2LnhtbFBLBQYAAAAABAAEAPUAAACJAw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89" o:spid="_x0000_s1051"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88QA&#10;AADcAAAADwAAAGRycy9kb3ducmV2LnhtbESPQWvCQBCF7wX/wzJCL0U35tBKdBURAp4qTQU9Dtkx&#10;iWZnQ3bV+O+dQ6G3Gd6b975ZrgfXqjv1ofFsYDZNQBGX3jZcGTj85pM5qBCRLbaeycCTAqxXo7cl&#10;ZtY/+IfuRayUhHDI0EAdY5dpHcqaHIap74hFO/veYZS1r7Tt8SHhrtVpknxqhw1LQ40dbWsqr8XN&#10;Gbh9HL9jmu/d7uTyffJ1aYsDzox5Hw+bBahIQ/w3/13vrOCnQiv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qvvPEAAAA3AAAAA8AAAAAAAAAAAAAAAAAmAIAAGRycy9k&#10;b3ducmV2LnhtbFBLBQYAAAAABAAEAPUAAACJAw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90" o:spid="_x0000_s1052"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0osMA&#10;AADcAAAADwAAAGRycy9kb3ducmV2LnhtbERPTWvCQBC9F/wPywi9FN1ooWh0FU2xCqEHoxdvQ3ZM&#10;gtnZkF01/ntXKPQ2j/c582VnanGj1lWWFYyGEQji3OqKCwXHw2YwAeE8ssbaMil4kIPlovc2x1jb&#10;O+/plvlChBB2MSoovW9iKV1ekkE3tA1x4M62NegDbAupW7yHcFPLcRR9SYMVh4YSG0pKyi/Z1SjY&#10;nqLdB8pmnX4m+vv3J03SM2dKvfe71QyEp87/i//cOx3mj6fwei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0osMAAADcAAAADwAAAAAAAAAAAAAAAACYAgAAZHJzL2Rv&#10;d25yZXYueG1sUEsFBgAAAAAEAAQA9QAAAIgDA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91" o:spid="_x0000_s1053"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UOMUA&#10;AADcAAAADwAAAGRycy9kb3ducmV2LnhtbESPQW/CMAyF75P2HyIj7TKNlLFNrBDQNIS044BduFmN&#10;1xQSp2qyUv79fEDiZus9v/d5sRqCVz11qYlsYDIuQBFX0TZcG/jZb55moFJGtugjk4ELJVgt7+8W&#10;WNp45i31u1wrCeFUogGXc1tqnSpHAdM4tsSi/cYuYJa1q7Xt8CzhwevnonjTARuWBoctfTqqTru/&#10;YKCfFo96sn7dH717Oej2Yn34fjfmYTR8zEFlGvLNfL3+soI/F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VQ4xQAAANwAAAAPAAAAAAAAAAAAAAAAAJgCAABkcnMv&#10;ZG93bnJldi54bWxQSwUGAAAAAAQABAD1AAAAigM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92" o:spid="_x0000_s1054"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0asEA&#10;AADcAAAADwAAAGRycy9kb3ducmV2LnhtbERP24rCMBB9F/Yfwizsm011QaQaZRUEBV+8fMDQTJtq&#10;M+k20Va/3iws+DaHc535sre1uFPrK8cKRkkKgjh3uuJSwfm0GU5B+ICssXZMCh7kYbn4GMwx067j&#10;A92PoRQxhH2GCkwITSalzw1Z9IlriCNXuNZiiLAtpW6xi+G2luM0nUiLFccGgw2tDeXX480q6A7V&#10;bbpaXWrz/C32YbfLTbH3Sn199j8zEIH68Bb/u7c6zv8ewd8z8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tGrBAAAA3AAAAA8AAAAAAAAAAAAAAAAAmAIAAGRycy9kb3du&#10;cmV2LnhtbFBLBQYAAAAABAAEAPUAAACGAw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93" o:spid="_x0000_s1055"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BQcMA&#10;AADcAAAADwAAAGRycy9kb3ducmV2LnhtbERPTWsCMRC9F/wPYQrearZRim6NIguCgj3UtgdvQzLd&#10;3XYzWTZxXf99Iwi9zeN9znI9uEb01IXas4bnSQaC2Hhbc6nh82P7NAcRIrLFxjNpuFKA9Wr0sMTc&#10;+gu/U3+MpUghHHLUUMXY5lIGU5HDMPEtceK+fecwJtiV0nZ4SeGukSrLXqTDmlNDhS0VFZnf49lp&#10;OBXKLAr1Za8zxfsf8zY/YB+0Hj8Om1cQkYb4L767dzbNnyq4PZ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zBQcMAAADcAAAADwAAAAAAAAAAAAAAAACYAgAAZHJzL2Rv&#10;d25yZXYueG1sUEsFBgAAAAAEAAQA9QAAAIgDA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94" o:spid="_x0000_s1056"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VFMAA&#10;AADcAAAADwAAAGRycy9kb3ducmV2LnhtbERPS2sCMRC+C/0PYQq9abYVqqxmFykUWrzUB56HzZhd&#10;TCZLkrrbf98Igrf5+J6zrkdnxZVC7DwreJ0VIIgbrzs2Co6Hz+kSREzIGq1nUvBHEerqabLGUvuB&#10;d3TdJyNyCMcSFbQp9aWUsWnJYZz5njhzZx8cpgyDkTrgkMOdlW9F8S4ddpwbWuzpo6Xmsv91CkY6&#10;hh8bT35hvwu7tcYE3QxKvTyPmxWIRGN6iO/uL53nz+dweyZfI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eVFMAAAADcAAAADwAAAAAAAAAAAAAAAACYAgAAZHJzL2Rvd25y&#10;ZXYueG1sUEsFBgAAAAAEAAQA9QAAAIUDA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56" o:spid="_x0000_s1057" style="position:absolute;left:7136;top:7743;width:3827;height:6509"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26" o:spid="_x0000_s1058"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XBcIA&#10;AADcAAAADwAAAGRycy9kb3ducmV2LnhtbERPS2vCQBC+F/wPyxR6qxttLBpdpQqCN5+I3sbsNInN&#10;zobsqvHfu4LQ23x8zxlNGlOKK9WusKyg045AEKdWF5wp2G3nn30QziNrLC2Tgjs5mIxbbyNMtL3x&#10;mq4bn4kQwi5BBbn3VSKlS3My6Nq2Ig7cr60N+gDrTOoabyHclLIbRd/SYMGhIceKZjmlf5uLUbC8&#10;x7vjND4NDrzdN3Fn5bp87iv18d78DEF4avy/+OVe6DD/qwfPZ8IFc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ZcFwgAAANwAAAAPAAAAAAAAAAAAAAAAAJgCAABkcnMvZG93&#10;bnJldi54bWxQSwUGAAAAAAQABAD1AAAAhwM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27" o:spid="_x0000_s1059"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NU8IA&#10;AADcAAAADwAAAGRycy9kb3ducmV2LnhtbERPS2vCQBC+C/6HZYTedKMNElJXEaFtjj5y6HHIjkk0&#10;Oxuza0z/vSsUepuP7zmrzWAa0VPnassK5rMIBHFhdc2lgvz0OU1AOI+ssbFMCn7JwWY9Hq0w1fbB&#10;B+qPvhQhhF2KCirv21RKV1Rk0M1sSxy4s+0M+gC7UuoOHyHcNHIRRUtpsObQUGFLu4qK6/FuFOwP&#10;/aU4Ldrkq8n2eXyTP9+3e6zU22TYfoDwNPh/8Z8702H++xJez4QL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s1TwgAAANwAAAAPAAAAAAAAAAAAAAAAAJgCAABkcnMvZG93&#10;bnJldi54bWxQSwUGAAAAAAQABAD1AAAAhwM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28" o:spid="_x0000_s1060"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eXPsQA&#10;AADcAAAADwAAAGRycy9kb3ducmV2LnhtbERPS2sCMRC+F/ofwhS8iGZVfHRrlFaw9aT4OHgcNtPd&#10;xc0k3WR1/fdNQehtPr7nzJetqcSVal9aVjDoJyCIM6tLzhWcjuveDIQPyBory6TgTh6Wi+enOaba&#10;3nhP10PIRQxhn6KCIgSXSumzggz6vnXEkfu2tcEQYZ1LXeMthptKDpNkIg2WHBsKdLQqKLscGqPg&#10;8qlHfvzx05wH4/vu1X1tG+u6SnVe2vc3EIHa8C9+uDc6zh9N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Hlz7EAAAA3AAAAA8AAAAAAAAAAAAAAAAAmAIAAGRycy9k&#10;b3ducmV2LnhtbFBLBQYAAAAABAAEAPUAAACJAw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29" o:spid="_x0000_s1061"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TasUA&#10;AADcAAAADwAAAGRycy9kb3ducmV2LnhtbESPT2/CMAzF75P4DpGRuEyQjkkb6ggI7f91gLar17hp&#10;aeNUTUbLt58Pk3az9Z7f+3m9HX2rztTHOrCBm0UGirgItmZn4Hh4ma9AxYRssQ1MBi4UYbuZXK0x&#10;t2HgDzrvk1MSwjFHA1VKXa51LCryGBehIxatDL3HJGvvtO1xkHDf6mWW3WmPNUtDhR09VlQ0+x9v&#10;wJ341T19He6/h7fL6rp0Tfn53Bgzm467B1CJxvRv/rt+t4J/K7TyjE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RNqxQAAANwAAAAPAAAAAAAAAAAAAAAAAJgCAABkcnMv&#10;ZG93bnJldi54bWxQSwUGAAAAAAQABAD1AAAAigM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30" o:spid="_x0000_s1062"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IlccA&#10;AADcAAAADwAAAGRycy9kb3ducmV2LnhtbESPQWvCQBCF7wX/wzJCL1I3apUmZiOlRSx60hbE25Ad&#10;k2B2Ns1uY/z33YLQ2wzvzfvepKve1KKj1lWWFUzGEQji3OqKCwVfn+unFxDOI2usLZOCGzlYZYOH&#10;FBNtr7yn7uALEULYJaig9L5JpHR5SQbd2DbEQTvb1qAPa1tI3eI1hJtaTqNoIQ1WHAglNvRWUn45&#10;/JjA3c5H0ez51Mn4uN7Edjc13+9Gqcdh/7oE4an3/+b79YcO9Wcx/D0TJp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eCJXHAAAA3AAAAA8AAAAAAAAAAAAAAAAAmAIAAGRy&#10;cy9kb3ducmV2LnhtbFBLBQYAAAAABAAEAPUAAACMAw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31" o:spid="_x0000_s1063"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xbsUA&#10;AADcAAAADwAAAGRycy9kb3ducmV2LnhtbESPQWvCQBCF74X+h2UK3uqmxRSJriJiQbCHNgrtcciO&#10;SWh2NuyuMf5751DobYb35r1vluvRdWqgEFvPBl6mGSjiytuWawOn4/vzHFRMyBY7z2TgRhHWq8eH&#10;JRbWX/mLhjLVSkI4FmigSakvtI5VQw7j1PfEop19cJhkDbW2Aa8S7jr9mmVv2mHL0tBgT9uGqt/y&#10;4gwcPvY7/Mw3blvvbD6En/Kb8taYydO4WYBKNKZ/89/13gr+TPD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FuxQAAANwAAAAPAAAAAAAAAAAAAAAAAJgCAABkcnMv&#10;ZG93bnJldi54bWxQSwUGAAAAAAQABAD1AAAAigM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32" o:spid="_x0000_s1064"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sFcMA&#10;AADcAAAADwAAAGRycy9kb3ducmV2LnhtbERPTWvCQBC9F/oflhF6KbpJUSnRTSiCxUNBjfU+ZMck&#10;mJ0N2TVJ++vdQsHbPN7nrLPRNKKnztWWFcSzCARxYXXNpYLv03b6DsJ5ZI2NZVLwQw6y9PlpjYm2&#10;Ax+pz30pQgi7BBVU3reJlK6oyKCb2ZY4cBfbGfQBdqXUHQ4h3DTyLYqW0mDNoaHCljYVFdf8ZhSU&#10;n5sT82H+tR/0a3/kXZz/Ls5KvUzGjxUIT6N/iP/dOx3mz2P4eyZcI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jsFcMAAADcAAAADwAAAAAAAAAAAAAAAACYAgAAZHJzL2Rv&#10;d25yZXYueG1sUEsFBgAAAAAEAAQA9QAAAIgDA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33" o:spid="_x0000_s1065"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lyo8QA&#10;AADcAAAADwAAAGRycy9kb3ducmV2LnhtbERPTWvCQBC9C/0Pywi9SN00FSmpGzGFgmANmvbQ45Ad&#10;k5DsbMhuNf33XUHwNo/3Oav1aDpxpsE1lhU8zyMQxKXVDVcKvr8+nl5BOI+ssbNMCv7IwTp9mKww&#10;0fbCRzoXvhIhhF2CCmrv+0RKV9Zk0M1tTxy4kx0M+gCHSuoBLyHcdDKOoqU02HBoqLGn95rKtvg1&#10;CnzXus+XbF/9HGLcZfkml1k+U+pxOm7eQHga/V18c291mL+I4fpMuE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ZcqPEAAAA3AAAAA8AAAAAAAAAAAAAAAAAmAIAAGRycy9k&#10;b3ducmV2LnhtbFBLBQYAAAAABAAEAPUAAACJAw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34" o:spid="_x0000_s1066"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JIsMA&#10;AADcAAAADwAAAGRycy9kb3ducmV2LnhtbERPTWvCQBC9F/wPywheSt1oiy2pmyBCwJPSKLTHITtN&#10;UrOzIbuJ8d93BcHbPN7nrNPRNGKgztWWFSzmEQjiwuqaSwWnY/byAcJ5ZI2NZVJwJQdpMnlaY6zt&#10;hb9oyH0pQgi7GBVU3rexlK6oyKCb25Y4cL+2M+gD7EqpO7yEcNPIZRStpMGaQ0OFLW0rKs55bxT0&#10;z997v8wOZvdjskP0/tfkJ1woNZuOm08Qnkb/EN/dOx3mv73C7Z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HJIsMAAADcAAAADwAAAAAAAAAAAAAAAACYAgAAZHJzL2Rv&#10;d25yZXYueG1sUEsFBgAAAAAEAAQA9QAAAIgDA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35" o:spid="_x0000_s1067"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nMQA&#10;AADcAAAADwAAAGRycy9kb3ducmV2LnhtbERPTWvCQBC9F/oflhF6KWZjKyKpq9SUtkLwYPTS25Ad&#10;k2B2NmS3Sfrvu4LgbR7vc1ab0TSip87VlhXMohgEcWF1zaWC0/FzugThPLLGxjIp+CMHm/XjwwoT&#10;bQc+UJ/7UoQQdgkqqLxvEyldUZFBF9mWOHBn2xn0AXal1B0OIdw08iWOF9JgzaGhwpbSiopL/msU&#10;fP/Eu2eU7TZ7TfXH/itLszPnSj1Nxvc3EJ5Gfxff3Dsd5s/ncH0mX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pzEAAAA3AAAAA8AAAAAAAAAAAAAAAAAmAIAAGRycy9k&#10;b3ducmV2LnhtbFBLBQYAAAAABAAEAPUAAACJAw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36" o:spid="_x0000_s1068"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SE3cEA&#10;AADcAAAADwAAAGRycy9kb3ducmV2LnhtbERPS2sCMRC+F/wPYQQvRbM+aVejiKXQo9Veehs2081q&#10;Mlk2cV3/vSkI3ubje85q0zkrWmpC5VnBeJSBIC68rrhU8HP8HL6BCBFZo/VMCm4UYLPuvaww1/7K&#10;39QeYilSCIccFZgY61zKUBhyGEa+Jk7cn28cxgSbUuoGryncWTnJsoV0WHFqMFjTzlBxPlycgnaa&#10;vcrxx/x4smb2K+ubtm7/rtSg322XICJ18Sl+uL90mj+bw/8z6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UhN3BAAAA3AAAAA8AAAAAAAAAAAAAAAAAmAIAAGRycy9kb3du&#10;cmV2LnhtbFBLBQYAAAAABAAEAPUAAACGAw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37" o:spid="_x0000_s1069"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fY8EA&#10;AADcAAAADwAAAGRycy9kb3ducmV2LnhtbERP24rCMBB9F/Yfwiz4ZlNFRKpRdEFQ8MXLBwzNtOlu&#10;M+k20db9+o0g+DaHc53lure1uFPrK8cKxkkKgjh3uuJSwfWyG81B+ICssXZMCh7kYb36GCwx067j&#10;E93PoRQxhH2GCkwITSalzw1Z9IlriCNXuNZiiLAtpW6xi+G2lpM0nUmLFccGgw19Gcp/zjeroDtV&#10;t/l2+12bv9/iGA6H3BRHr9Tws98sQATqw1v8cu91nD+dwf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QX2PBAAAA3AAAAA8AAAAAAAAAAAAAAAAAmAIAAGRycy9kb3du&#10;cmV2LnhtbFBLBQYAAAAABAAEAPUAAACGAw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38" o:spid="_x0000_s1070"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0RpMMA&#10;AADcAAAADwAAAGRycy9kb3ducmV2LnhtbERPS2vCQBC+C/6HZQRvummQaqOrlEChQnvw0YO3YXdM&#10;YrOzIbuN8d93BcHbfHzPWW16W4uOWl85VvAyTUAQa2cqLhQcDx+TBQgfkA3WjknBjTxs1sPBCjPj&#10;rryjbh8KEUPYZ6igDKHJpPS6JIt+6hriyJ1dazFE2BbStHiN4baWaZK8SosVx4YSG8pL0r/7P6vg&#10;lKf6LU9/zG2W8vaivxdf2HmlxqP+fQkiUB+e4of708T5szncn4kX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0RpMMAAADcAAAADwAAAAAAAAAAAAAAAACYAgAAZHJzL2Rv&#10;d25yZXYueG1sUEsFBgAAAAAEAAQA9QAAAIgDA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39" o:spid="_x0000_s1071"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0GMIA&#10;AADcAAAADwAAAGRycy9kb3ducmV2LnhtbESPQWsCMRCF70L/QxjBm2YVacvWKKUgKL20Kj0Pm2l2&#10;aTJZkuiu/75zKPQ2w3vz3jeb3Ri8ulHKXWQDy0UFiriJtmNn4HLez59B5YJs0UcmA3fKsNs+TDZY&#10;2zjwJ91OxSkJ4VyjgbaUvtY6Ny0FzIvYE4v2HVPAImty2iYcJDx4vaqqRx2wY2losae3lpqf0zUY&#10;GOmSPnz+ik/+WPl371yyzWDMbDq+voAqNJZ/89/1wQr+WmjlGZl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XQYwgAAANwAAAAPAAAAAAAAAAAAAAAAAJgCAABkcnMvZG93&#10;bnJldi54bWxQSwUGAAAAAAQABAD1AAAAhwM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57" o:spid="_x0000_s1072" style="position:absolute;left:8358;top:13512;width:1408;height:1080" coordorigin="7166,8993" coordsize="172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58" o:spid="_x0000_s1073" style="position:absolute;left:7166;top:8993;width:1723;height:1322;visibility:visible;mso-wrap-style:square;v-text-anchor:top" coordsize="1723,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sIccA&#10;AADcAAAADwAAAGRycy9kb3ducmV2LnhtbESPW0sDMRCF3wX/QxjBl2KzClpZm5ZeEARBcHvRx2Ez&#10;ZpduJmuStuu/dx4E32Y4Z875ZjoffKdOFFMb2MDtuABFXAfbsjOw3TzfPIJKGdliF5gM/FCC+ezy&#10;YoqlDWd+p1OVnZIQTiUaaHLuS61T3ZDHNA49sWhfIXrMskanbcSzhPtO3xXFg/bYsjQ02NOqofpQ&#10;Hb2BRVz56uNz5/Zv2+X362S0Po7c2pjrq2HxBCrTkP/Nf9cvVvDvBV+ekQn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PrCHHAAAA3AAAAA8AAAAAAAAAAAAAAAAAmAIAAGRy&#10;cy9kb3ducmV2LnhtbFBLBQYAAAAABAAEAPUAAACMAwAAAAA=&#10;" path="m799,97v112,97,186,377,338,548c1289,816,1723,1044,1684,1155v-39,111,-520,140,-780,157c639,1318,188,1322,94,1192,,1062,230,673,342,495,459,313,687,,799,97xe" fillcolor="#d8d8d8 [2732]" stroked="f">
                <v:fill color2="#d8d8d8 [2732]" focus="100%" type="gradient"/>
                <v:path arrowok="t" o:connecttype="custom" o:connectlocs="799,97;1137,645;1684,1155;904,1312;94,1192;342,495;799,97" o:connectangles="0,0,0,0,0,0,0"/>
              </v:shape>
              <v:shape id="Freeform 59" o:spid="_x0000_s1074" style="position:absolute;left:7311;top:9400;width:1507;height:887;visibility:visible;mso-wrap-style:square;v-text-anchor:top" coordsize="150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0JX8IA&#10;AADcAAAADwAAAGRycy9kb3ducmV2LnhtbERP24rCMBB9X/Afwgj7smiqriLVKCLILu6DePmAMRnb&#10;YjMpTWy7f2+EhX2bw7nOct3ZUjRU+8KxgtEwAUGsnSk4U3A57wZzED4gGywdk4Jf8rBe9d6WmBrX&#10;8pGaU8hEDGGfooI8hCqV0uucLPqhq4gjd3O1xRBhnUlTYxvDbSnHSTKTFguODTlWtM1J308Pq6A9&#10;/DRk9Gfy9aE3e8O3yfW6Y6Xe+91mASJQF/7Ff+5vE+dPR/B6Jl4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QlfwgAAANwAAAAPAAAAAAAAAAAAAAAAAJgCAABkcnMvZG93&#10;bnJldi54bWxQSwUGAAAAAAQABAD1AAAAhwMAAAAA&#10;" path="m332,5c253,10,34,511,17,643,,775,88,851,324,868v235,19,998,-1,1103,-113c1507,708,960,607,804,583,648,559,568,709,489,613,410,517,411,,332,5xe" fillcolor="#7f7f7f [1612]" stroked="f">
                <v:path arrowok="t" o:connecttype="custom" o:connectlocs="332,5;17,643;324,868;1427,755;804,583;489,613;332,5" o:connectangles="0,0,0,0,0,0,0"/>
              </v:shape>
              <v:shape id="Freeform 60" o:spid="_x0000_s1075" style="position:absolute;left:7695;top:9119;width:737;height:726;visibility:visible;mso-wrap-style:square;v-text-anchor:top" coordsize="73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2j78IA&#10;AADcAAAADwAAAGRycy9kb3ducmV2LnhtbERPTWvCQBC9F/oflin0VjeVtkp0FVEEL0WSCuJtyI5J&#10;aHY2ZEeN/npXKPQ2j/c503nvGnWmLtSeDbwPElDEhbc1lwZ2P+u3MaggyBYbz2TgSgHms+enKabW&#10;Xzijcy6liiEcUjRQibSp1qGoyGEY+JY4ckffOZQIu1LbDi8x3DV6mCRf2mHNsaHClpYVFb/5yRnY&#10;uFV+22bZAXejItvyXj6W8m3M60u/mIAS6uVf/Ofe2Dj/cwiPZ+IF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aPvwgAAANwAAAAPAAAAAAAAAAAAAAAAAJgCAABkcnMvZG93&#10;bnJldi54bWxQSwUGAAAAAAQABAD1AAAAhwMAAAAA&#10;" path="m,226c,182,169,,240,16v71,29,157,268,233,383c549,514,737,726,698,706,623,669,360,362,240,281,157,96,,270,,226xe" fillcolor="#d8d8d8 [2732]" stroked="f">
                <v:path arrowok="t" o:connecttype="custom" o:connectlocs="0,226;240,16;473,399;698,706;240,281;0,226" o:connectangles="0,0,0,0,0,0"/>
              </v:shape>
            </v:group>
            <v:group id="Group 61" o:spid="_x0000_s1076" style="position:absolute;left:7573;top:13927;width:1306;height:697" coordorigin="6094,8455" coordsize="1598,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62" o:spid="_x0000_s1077" style="position:absolute;left:6094;top:8455;width:1598;height:853;visibility:visible;mso-wrap-style:square;v-text-anchor:top" coordsize="159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0KucIA&#10;AADcAAAADwAAAGRycy9kb3ducmV2LnhtbERPTWsCMRC9C/0PYQq9abZiRVajtIpQ8WK3evA2bMbd&#10;pclk2URN/70RBG/zeJ8zW0RrxIU63zhW8D7IQBCXTjdcKdj/rvsTED4gazSOScE/eVjMX3ozzLW7&#10;8g9dilCJFMI+RwV1CG0upS9rsugHriVO3Ml1FkOCXSV1h9cUbo0cZtlYWmw4NdTY0rKm8q84WwUT&#10;87WNm6Nc7eLugOZYjItqg0q9vcbPKYhAMTzFD/e3TvM/RnB/Jl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Qq5wgAAANwAAAAPAAAAAAAAAAAAAAAAAJgCAABkcnMvZG93&#10;bnJldi54bWxQSwUGAAAAAAQABAD1AAAAhwMAAAAA&#10;" path="m8,533c,274,331,50,698,25,1065,,1339,148,1468,260v129,112,130,361,6,439c1350,777,1202,853,683,853,164,853,16,792,8,533xe" fillcolor="#bfbfbf [2412]" stroked="f">
                <v:fill color2="#bfbfbf [2412]" focus="100%" type="gradient"/>
                <v:path arrowok="t" o:connecttype="custom" o:connectlocs="8,533;698,25;1468,260;1474,699;683,853;8,533" o:connectangles="0,0,0,0,0,0"/>
              </v:shape>
              <v:shape id="Freeform 63" o:spid="_x0000_s1078" style="position:absolute;left:6135;top:8652;width:1496;height:637;visibility:visible;mso-wrap-style:square;v-text-anchor:top" coordsize="149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0eMAA&#10;AADcAAAADwAAAGRycy9kb3ducmV2LnhtbERPTYvCMBC9C/6HMII3TS0oUo0iguLBw6qLex2ase1u&#10;MwlN1Lq/3giCt3m8z5kvW1OLGzW+sqxgNExAEOdWV1wo+D5tBlMQPiBrrC2Tggd5WC66nTlm2t75&#10;QLdjKEQMYZ+hgjIEl0np85IM+qF1xJG72MZgiLAppG7wHsNNLdMkmUiDFceGEh2tS8r/jlejYPN7&#10;duiD26ejr3/N/mc7PZ9Spfq9djUDEagNH/HbvdNx/ngMr2fi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j0eMAAAADcAAAADwAAAAAAAAAAAAAAAACYAgAAZHJzL2Rvd25y&#10;ZXYueG1sUEsFBgAAAAAEAAQA9QAAAIUDAAAAAA==&#10;" path="m41,254c,384,80,553,273,595v193,42,507,41,696,14c1156,588,1311,532,1393,466v103,-96,68,-253,68,-253c1441,186,1392,197,1335,221v-38,25,-54,120,-105,142c1143,395,1104,345,1028,356v-76,11,-191,86,-255,75c709,420,697,299,645,288,593,277,518,366,458,363,398,360,354,291,285,273,81,,82,124,41,254xe" fillcolor="#7f7f7f [1612]" stroked="f">
                <v:path arrowok="t" o:connecttype="custom" o:connectlocs="41,254;273,595;969,609;1393,466;1461,213;1335,221;1230,363;1028,356;773,431;645,288;458,363;285,273;41,254" o:connectangles="0,0,0,0,0,0,0,0,0,0,0,0,0"/>
              </v:shape>
              <v:shape id="Freeform 64" o:spid="_x0000_s1079" style="position:absolute;left:6469;top:8501;width:1071;height:358;visibility:visible;mso-wrap-style:square;v-text-anchor:top" coordsize="107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h2sQA&#10;AADcAAAADwAAAGRycy9kb3ducmV2LnhtbERP22rCQBB9L/Qflin4ppuWVNrUVZpIqAoWqn7AkJ0m&#10;odnZkN3E+PeuIPRtDuc6i9VoGjFQ52rLCp5nEQjiwuqaSwWnYz59A+E8ssbGMim4kIPV8vFhgYm2&#10;Z/6h4eBLEULYJaig8r5NpHRFRQbdzLbEgfu1nUEfYFdK3eE5hJtGvkTRXBqsOTRU2FJWUfF36I2C&#10;Ph3Sr229y7P3cr/+jvebHIdYqcnT+PkBwtPo/8V390aH+a9zuD0TL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YdrEAAAA3AAAAA8AAAAAAAAAAAAAAAAAmAIAAGRycy9k&#10;b3ducmV2LnhtbFBLBQYAAAAABAAEAPUAAACJAwAAAAA=&#10;" path="m219,23c313,,518,7,656,43v138,36,415,189,403,219c1047,292,895,358,581,221,267,84,294,302,110,207,51,187,,58,219,23xe" fillcolor="#d8d8d8 [2732]" stroked="f">
                <v:path arrowok="t" o:connecttype="custom" o:connectlocs="219,23;656,43;1059,262;581,221;110,207;219,23" o:connectangles="0,0,0,0,0,0"/>
              </v:shape>
            </v:group>
          </v:group>
        </w:pict>
      </w:r>
      <w:r w:rsidR="009D5C84">
        <w:br w:type="page"/>
      </w:r>
    </w:p>
    <w:p w:rsidR="00DD5785" w:rsidRPr="008F53DE" w:rsidRDefault="00B6063F" w:rsidP="008F53DE">
      <w:r>
        <w:rPr>
          <w:noProof/>
          <w:lang w:val="es-MX" w:eastAsia="es-MX" w:bidi="ar-SA"/>
        </w:rPr>
        <w:lastRenderedPageBreak/>
        <w:pict>
          <v:shape id="Freeform 403" o:spid="_x0000_s1155" style="position:absolute;margin-left:-373.35pt;margin-top:182pt;width:539.1pt;height:137.1pt;z-index:2517319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0782,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" path="m10782,614v,299,,1173,-4,1596c10774,2186,10746,2361,10547,2397v,,-5150,,-10320,c76,2361,8,2273,,2162,4,1256,5,2269,,861,1041,,1123,888,1683,813,2243,738,2843,432,3359,411v758,39,933,275,1420,275c5266,686,5767,414,6279,411v512,-3,1045,243,1575,259c8384,686,8612,498,9462,510v488,50,670,-60,1320,104xe" fillcolor="white [3212]" stroked="f">
            <v:fill opacity="10537f"/>
            <v:path arrowok="t" o:connecttype="custom" o:connectlocs="6846570,446007;6844030,1605334;6697345,1741170;144145,1741170;0,1570467;0,625427;1068705,590560;2132965,298549;3034665,498307;3987165,298549;4987290,486685;6008370,370462;6846570,446007" o:connectangles="0,0,0,0,0,0,0,0,0,0,0,0,0"/>
          </v:shape>
        </w:pict>
      </w:r>
      <w:r w:rsidR="002275F3">
        <w:rPr>
          <w:noProof/>
          <w:lang w:val="es-MX" w:eastAsia="es-MX" w:bidi="ar-SA"/>
        </w:rPr>
        <w:pict>
          <v:shape id="Text Box 475" o:spid="_x0000_s1156" type="#_x0000_t202" alt="Text Box:" style="position:absolute;margin-left:33.75pt;margin-top:636pt;width:269.25pt;height:70.7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" filled="f" fillcolor="white [3212]" stroked="f" strokecolor="#0d0d0d [3069]">
            <v:textbox inset="0,0,0,0">
              <w:txbxContent>
                <w:sdt>
                  <w:sdtPr>
                    <w:rPr>
                      <w:color w:val="404040" w:themeColor="text1" w:themeTint="BF"/>
                      <w:sz w:val="14"/>
                    </w:rPr>
                    <w:id w:val="16072419"/>
                  </w:sdtPr>
                  <w:sdtContent>
                    <w:p w:rsidR="001F7D74" w:rsidRPr="001F7D74" w:rsidRDefault="001F7D74" w:rsidP="002847FB">
                      <w:pPr>
                        <w:pStyle w:val="Addressblock"/>
                        <w:rPr>
                          <w:sz w:val="14"/>
                          <w:lang w:val="es-ES"/>
                        </w:rPr>
                      </w:pPr>
                      <w:proofErr w:type="spellStart"/>
                      <w:r w:rsidRPr="001F7D74">
                        <w:rPr>
                          <w:sz w:val="14"/>
                          <w:lang w:val="es-ES"/>
                        </w:rPr>
                        <w:t>Bibliografia</w:t>
                      </w:r>
                      <w:proofErr w:type="spellEnd"/>
                      <w:r w:rsidRPr="001F7D74">
                        <w:rPr>
                          <w:sz w:val="14"/>
                          <w:lang w:val="es-ES"/>
                        </w:rPr>
                        <w:t>:</w:t>
                      </w:r>
                    </w:p>
                    <w:p w:rsidR="001F7D74" w:rsidRDefault="001F7D74" w:rsidP="002847FB">
                      <w:pPr>
                        <w:pStyle w:val="Addressblock"/>
                        <w:rPr>
                          <w:sz w:val="14"/>
                          <w:lang w:val="es-ES"/>
                        </w:rPr>
                      </w:pPr>
                      <w:r w:rsidRPr="001F7D74">
                        <w:rPr>
                          <w:sz w:val="14"/>
                          <w:lang w:val="es-ES"/>
                        </w:rPr>
                        <w:t xml:space="preserve">Especies en peligro de </w:t>
                      </w:r>
                      <w:proofErr w:type="spellStart"/>
                      <w:r w:rsidRPr="001F7D74">
                        <w:rPr>
                          <w:sz w:val="14"/>
                          <w:lang w:val="es-ES"/>
                        </w:rPr>
                        <w:t>extincion</w:t>
                      </w:r>
                      <w:proofErr w:type="spellEnd"/>
                      <w:r w:rsidRPr="001F7D74">
                        <w:rPr>
                          <w:sz w:val="14"/>
                          <w:lang w:val="es-ES"/>
                        </w:rPr>
                        <w:t xml:space="preserve">, </w:t>
                      </w:r>
                      <w:hyperlink r:id="rId12" w:history="1">
                        <w:r w:rsidRPr="001F7D74">
                          <w:rPr>
                            <w:rStyle w:val="Hipervnculo"/>
                            <w:i/>
                            <w:color w:val="000000" w:themeColor="text1"/>
                            <w:sz w:val="14"/>
                            <w:u w:val="none"/>
                            <w:lang w:val="es-ES"/>
                          </w:rPr>
                          <w:t>http://www.lareserva.com/home/principales_especies_extincion</w:t>
                        </w:r>
                      </w:hyperlink>
                      <w:r w:rsidRPr="001F7D74">
                        <w:rPr>
                          <w:sz w:val="14"/>
                          <w:lang w:val="es-ES"/>
                        </w:rPr>
                        <w:t>. Obtenido</w:t>
                      </w:r>
                      <w:proofErr w:type="gramStart"/>
                      <w:r w:rsidRPr="001F7D74">
                        <w:rPr>
                          <w:sz w:val="14"/>
                          <w:lang w:val="es-ES"/>
                        </w:rPr>
                        <w:t>,2017</w:t>
                      </w:r>
                      <w:proofErr w:type="gramEnd"/>
                    </w:p>
                    <w:p w:rsidR="001F7D74" w:rsidRDefault="001F7D74" w:rsidP="002847FB">
                      <w:pPr>
                        <w:pStyle w:val="Addressblock"/>
                        <w:rPr>
                          <w:sz w:val="14"/>
                          <w:lang w:val="es-ES"/>
                        </w:rPr>
                      </w:pPr>
                      <w:r>
                        <w:rPr>
                          <w:sz w:val="14"/>
                          <w:lang w:val="es-ES"/>
                        </w:rPr>
                        <w:t xml:space="preserve">Libro de ecología, </w:t>
                      </w:r>
                      <w:proofErr w:type="spellStart"/>
                      <w:r>
                        <w:rPr>
                          <w:sz w:val="14"/>
                          <w:lang w:val="es-ES"/>
                        </w:rPr>
                        <w:t>Lett</w:t>
                      </w:r>
                      <w:proofErr w:type="spellEnd"/>
                      <w:r>
                        <w:rPr>
                          <w:sz w:val="14"/>
                          <w:lang w:val="es-ES"/>
                        </w:rPr>
                        <w:t xml:space="preserve"> </w:t>
                      </w:r>
                      <w:proofErr w:type="spellStart"/>
                      <w:r>
                        <w:rPr>
                          <w:sz w:val="14"/>
                          <w:lang w:val="es-ES"/>
                        </w:rPr>
                        <w:t>Judson</w:t>
                      </w:r>
                      <w:proofErr w:type="spellEnd"/>
                      <w:r>
                        <w:rPr>
                          <w:sz w:val="14"/>
                          <w:lang w:val="es-ES"/>
                        </w:rPr>
                        <w:t>, 2007</w:t>
                      </w:r>
                    </w:p>
                    <w:p w:rsidR="001F7D74" w:rsidRDefault="001F7D74" w:rsidP="002847FB">
                      <w:pPr>
                        <w:pStyle w:val="Addressblock"/>
                        <w:rPr>
                          <w:sz w:val="14"/>
                          <w:lang w:val="es-ES"/>
                        </w:rPr>
                      </w:pPr>
                    </w:p>
                    <w:p w:rsidR="00D52BBF" w:rsidRPr="001F7D74" w:rsidRDefault="002275F3" w:rsidP="002847FB">
                      <w:pPr>
                        <w:pStyle w:val="Addressblock"/>
                        <w:rPr>
                          <w:sz w:val="14"/>
                          <w:lang w:val="es-ES"/>
                        </w:rPr>
                      </w:pPr>
                    </w:p>
                  </w:sdtContent>
                </w:sdt>
              </w:txbxContent>
            </v:textbox>
          </v:shape>
        </w:pict>
      </w:r>
      <w:r w:rsidR="002275F3">
        <w:rPr>
          <w:noProof/>
          <w:lang w:val="es-MX" w:eastAsia="es-MX" w:bidi="ar-SA"/>
        </w:rPr>
        <w:pict>
          <v:roundrect id="AutoShape 458" o:spid="_x0000_s1154" alt="Rounded Rectangle:" style="position:absolute;margin-left:19.6pt;margin-top:84.2pt;width:276.25pt;height:517.1pt;z-index:251738112;visibility:visible" arcsize="2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" strokecolor="#b8cce4 [1300]">
            <v:fill opacity="26214f"/>
            <v:textbox inset=",7.2pt,,7.2pt">
              <w:txbxContent>
                <w:p w:rsidR="00584F02" w:rsidRDefault="00584F02" w:rsidP="009D5C84">
                  <w:pPr>
                    <w:jc w:val="both"/>
                    <w:rPr>
                      <w:rFonts w:cs="Arial"/>
                      <w:szCs w:val="20"/>
                      <w:lang w:val="es-ES_tradnl" w:bidi="ar-SA"/>
                    </w:rPr>
                  </w:pPr>
                  <w:r>
                    <w:rPr>
                      <w:rFonts w:cs="Arial"/>
                      <w:szCs w:val="20"/>
                      <w:lang w:val="es-ES_tradnl" w:bidi="ar-SA"/>
                    </w:rPr>
                    <w:t>4. El elefante: Cazadores en busca de su marfil.</w:t>
                  </w:r>
                </w:p>
                <w:p w:rsidR="00AB598A" w:rsidRDefault="00584F02" w:rsidP="009D5C84">
                  <w:pPr>
                    <w:jc w:val="both"/>
                    <w:rPr>
                      <w:rFonts w:cs="Arial"/>
                      <w:szCs w:val="20"/>
                      <w:lang w:val="es-ES_tradnl" w:bidi="ar-SA"/>
                    </w:rPr>
                  </w:pPr>
                  <w:r>
                    <w:rPr>
                      <w:noProof/>
                      <w:lang w:val="es-MX" w:eastAsia="es-MX" w:bidi="ar-SA"/>
                    </w:rPr>
                    <w:drawing>
                      <wp:inline distT="0" distB="0" distL="0" distR="0">
                        <wp:extent cx="1805651" cy="1015815"/>
                        <wp:effectExtent l="0" t="0" r="0" b="0"/>
                        <wp:docPr id="20" name="Imagen 20" descr="http://www.lareserva.com/home/fimage/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reserva.com/home/fimage/9ee.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0719" cy="1018666"/>
                                </a:xfrm>
                                <a:prstGeom prst="rect">
                                  <a:avLst/>
                                </a:prstGeom>
                                <a:noFill/>
                                <a:ln>
                                  <a:noFill/>
                                </a:ln>
                              </pic:spPr>
                            </pic:pic>
                          </a:graphicData>
                        </a:graphic>
                      </wp:inline>
                    </w:drawing>
                  </w:r>
                </w:p>
                <w:p w:rsidR="00584F02" w:rsidRDefault="00584F02" w:rsidP="009D5C84">
                  <w:pPr>
                    <w:jc w:val="both"/>
                    <w:rPr>
                      <w:rFonts w:cs="Arial"/>
                      <w:szCs w:val="20"/>
                      <w:lang w:val="es-ES_tradnl" w:bidi="ar-SA"/>
                    </w:rPr>
                  </w:pPr>
                </w:p>
                <w:p w:rsidR="00584F02" w:rsidRDefault="00584F02" w:rsidP="009D5C84">
                  <w:pPr>
                    <w:jc w:val="both"/>
                    <w:rPr>
                      <w:rFonts w:cs="Arial"/>
                      <w:szCs w:val="20"/>
                      <w:lang w:val="es-ES_tradnl" w:bidi="ar-SA"/>
                    </w:rPr>
                  </w:pPr>
                  <w:r>
                    <w:rPr>
                      <w:rFonts w:cs="Arial"/>
                      <w:szCs w:val="20"/>
                      <w:lang w:val="es-ES_tradnl" w:bidi="ar-SA"/>
                    </w:rPr>
                    <w:t>5. La tortuga de mar: Pesca comercial.</w:t>
                  </w:r>
                </w:p>
                <w:p w:rsidR="00584F02" w:rsidRDefault="00584F02" w:rsidP="009D5C84">
                  <w:pPr>
                    <w:jc w:val="both"/>
                    <w:rPr>
                      <w:sz w:val="20"/>
                      <w:lang w:val="es-MX"/>
                    </w:rPr>
                  </w:pPr>
                  <w:r>
                    <w:rPr>
                      <w:noProof/>
                      <w:lang w:val="es-MX" w:eastAsia="es-MX" w:bidi="ar-SA"/>
                    </w:rPr>
                    <w:drawing>
                      <wp:inline distT="0" distB="0" distL="0" distR="0">
                        <wp:extent cx="1840029" cy="1151709"/>
                        <wp:effectExtent l="0" t="0" r="0" b="0"/>
                        <wp:docPr id="21" name="Imagen 21" descr="http://www.lareserva.com/home/fimage/7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reserva.com/home/fimage/7tm.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5872" cy="1155366"/>
                                </a:xfrm>
                                <a:prstGeom prst="rect">
                                  <a:avLst/>
                                </a:prstGeom>
                                <a:noFill/>
                                <a:ln>
                                  <a:noFill/>
                                </a:ln>
                              </pic:spPr>
                            </pic:pic>
                          </a:graphicData>
                        </a:graphic>
                      </wp:inline>
                    </w:drawing>
                  </w:r>
                </w:p>
                <w:p w:rsidR="001F7D74" w:rsidRDefault="001F7D74" w:rsidP="009D5C84">
                  <w:pPr>
                    <w:jc w:val="both"/>
                    <w:rPr>
                      <w:sz w:val="20"/>
                      <w:lang w:val="es-MX"/>
                    </w:rPr>
                  </w:pPr>
                </w:p>
                <w:p w:rsidR="001F7D74" w:rsidRDefault="001F7D74" w:rsidP="009D5C84">
                  <w:pPr>
                    <w:jc w:val="both"/>
                    <w:rPr>
                      <w:sz w:val="20"/>
                      <w:lang w:val="es-MX"/>
                    </w:rPr>
                  </w:pPr>
                  <w:r>
                    <w:rPr>
                      <w:sz w:val="20"/>
                      <w:lang w:val="es-MX"/>
                    </w:rPr>
                    <w:t xml:space="preserve">Para terminar, las especies anteriormente mencionadas, son 5 de las más de 100 especies por desaparecer. Esto nos dice que debemos moderarnos, el hombre </w:t>
                  </w:r>
                  <w:proofErr w:type="spellStart"/>
                  <w:r>
                    <w:rPr>
                      <w:sz w:val="20"/>
                      <w:lang w:val="es-MX"/>
                    </w:rPr>
                    <w:t>esla</w:t>
                  </w:r>
                  <w:proofErr w:type="spellEnd"/>
                  <w:r>
                    <w:rPr>
                      <w:sz w:val="20"/>
                      <w:lang w:val="es-MX"/>
                    </w:rPr>
                    <w:t xml:space="preserve"> principal causa de la extinción de estos animales. Algo tan simple como recoger la basura del suelo puede hacer la diferencia. </w:t>
                  </w:r>
                </w:p>
                <w:p w:rsidR="001F7D74" w:rsidRDefault="001F7D74" w:rsidP="009D5C84">
                  <w:pPr>
                    <w:jc w:val="both"/>
                    <w:rPr>
                      <w:sz w:val="20"/>
                      <w:lang w:val="es-MX"/>
                    </w:rPr>
                  </w:pPr>
                </w:p>
                <w:p w:rsidR="001F7D74" w:rsidRDefault="001F7D74" w:rsidP="009D5C84">
                  <w:pPr>
                    <w:jc w:val="both"/>
                    <w:rPr>
                      <w:sz w:val="20"/>
                      <w:lang w:val="es-MX"/>
                    </w:rPr>
                  </w:pPr>
                </w:p>
                <w:p w:rsidR="001F7D74" w:rsidRDefault="001F7D74" w:rsidP="009D5C84">
                  <w:pPr>
                    <w:jc w:val="both"/>
                    <w:rPr>
                      <w:sz w:val="20"/>
                      <w:lang w:val="es-MX"/>
                    </w:rPr>
                  </w:pPr>
                </w:p>
                <w:p w:rsidR="001F7D74" w:rsidRDefault="001F7D74" w:rsidP="009D5C84">
                  <w:pPr>
                    <w:jc w:val="both"/>
                    <w:rPr>
                      <w:sz w:val="20"/>
                      <w:lang w:val="es-MX"/>
                    </w:rPr>
                  </w:pPr>
                </w:p>
                <w:p w:rsidR="001F7D74" w:rsidRPr="001F7D74" w:rsidRDefault="001F7D74" w:rsidP="009D5C84">
                  <w:pPr>
                    <w:jc w:val="both"/>
                    <w:rPr>
                      <w:i/>
                      <w:sz w:val="20"/>
                      <w:lang w:val="es-MX"/>
                    </w:rPr>
                  </w:pPr>
                  <w:r w:rsidRPr="001F7D74">
                    <w:rPr>
                      <w:i/>
                      <w:sz w:val="20"/>
                      <w:lang w:val="es-MX"/>
                    </w:rPr>
                    <w:t xml:space="preserve">Fernando Estrada, Gildardo Villalobos, Cesar Flores </w:t>
                  </w:r>
                </w:p>
                <w:p w:rsidR="001F7D74" w:rsidRDefault="001F7D74" w:rsidP="009D5C84">
                  <w:pPr>
                    <w:jc w:val="both"/>
                    <w:rPr>
                      <w:sz w:val="20"/>
                      <w:lang w:val="es-MX"/>
                    </w:rPr>
                  </w:pPr>
                  <w:r>
                    <w:rPr>
                      <w:sz w:val="20"/>
                      <w:lang w:val="es-MX"/>
                    </w:rPr>
                    <w:t>2D</w:t>
                  </w:r>
                </w:p>
                <w:p w:rsidR="001F7D74" w:rsidRPr="00584F02" w:rsidRDefault="001F7D74" w:rsidP="009D5C84">
                  <w:pPr>
                    <w:jc w:val="both"/>
                    <w:rPr>
                      <w:sz w:val="20"/>
                      <w:lang w:val="es-MX"/>
                    </w:rPr>
                  </w:pPr>
                </w:p>
              </w:txbxContent>
            </v:textbox>
          </v:roundrect>
        </w:pict>
      </w:r>
      <w:r w:rsidR="002275F3">
        <w:rPr>
          <w:noProof/>
          <w:lang w:val="es-MX" w:eastAsia="es-MX" w:bidi="ar-SA"/>
        </w:rPr>
        <w:pict>
          <v:shape id="Text Box 473" o:spid="_x0000_s1153" type="#_x0000_t202" alt="Text Box:" style="position:absolute;margin-left:341.4pt;margin-top:143.05pt;width:230.45pt;height:179.85pt;z-index:25173606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" o:allowincell="f" filled="f" stroked="f">
            <v:textbox inset="0,0,0,0">
              <w:txbxContent>
                <w:p w:rsidR="00AB598A" w:rsidRDefault="002275F3" w:rsidP="00AB598A">
                  <w:pPr>
                    <w:spacing w:after="0" w:line="240" w:lineRule="auto"/>
                    <w:jc w:val="center"/>
                    <w:rPr>
                      <w:noProof/>
                    </w:rPr>
                  </w:pPr>
                  <w:sdt>
                    <w:sdtPr>
                      <w:id w:val="16072146"/>
                      <w:picture/>
                    </w:sdtPr>
                    <w:sdtContent>
                      <w:r w:rsidR="001F7D74" w:rsidRPr="001F7D74">
                        <w:rPr>
                          <w:noProof/>
                          <w:lang w:val="es-MX" w:eastAsia="es-MX" w:bidi="ar-SA"/>
                        </w:rPr>
                        <w:drawing>
                          <wp:inline distT="0" distB="0" distL="0" distR="0">
                            <wp:extent cx="2268638" cy="1957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72646" cy="1960858"/>
                                    </a:xfrm>
                                    <a:prstGeom prst="rect">
                                      <a:avLst/>
                                    </a:prstGeom>
                                  </pic:spPr>
                                </pic:pic>
                              </a:graphicData>
                            </a:graphic>
                          </wp:inline>
                        </w:drawing>
                      </w:r>
                    </w:sdtContent>
                  </w:sdt>
                </w:p>
                <w:p w:rsidR="00AB598A" w:rsidRPr="00F60B20" w:rsidRDefault="002275F3" w:rsidP="0001193F">
                  <w:pPr>
                    <w:pStyle w:val="Epgrafe"/>
                    <w:rPr>
                      <w:lang w:val="es-ES"/>
                    </w:rPr>
                  </w:pPr>
                  <w:sdt>
                    <w:sdtPr>
                      <w:id w:val="16072147"/>
                    </w:sdtPr>
                    <w:sdtContent>
                      <w:r w:rsidR="001F7D74" w:rsidRPr="001F7D74">
                        <w:rPr>
                          <w:lang w:val="es-MX"/>
                        </w:rPr>
                        <w:t xml:space="preserve">, nuestro simbolo patrio ya es considerada en peligro de extincion. </w:t>
                      </w:r>
                    </w:sdtContent>
                  </w:sdt>
                </w:p>
                <w:p w:rsidR="001F7D74" w:rsidRPr="001F7D74" w:rsidRDefault="001F7D74">
                  <w:pPr>
                    <w:rPr>
                      <w:lang w:val="es-MX"/>
                    </w:rPr>
                  </w:pPr>
                </w:p>
              </w:txbxContent>
            </v:textbox>
            <w10:wrap anchorx="page" anchory="page"/>
          </v:shape>
        </w:pict>
      </w:r>
      <w:r w:rsidR="002275F3">
        <w:rPr>
          <w:noProof/>
          <w:lang w:val="es-MX" w:eastAsia="es-MX" w:bidi="ar-SA"/>
        </w:rPr>
        <w:pict>
          <v:shape id="Text Box 400" o:spid="_x0000_s1152" type="#_x0000_t202" alt="Text Box:" style="position:absolute;margin-left:21.5pt;margin-top:10pt;width:336.05pt;height:60.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" filled="f" stroked="f">
            <v:textbox inset="14.4pt,0,14.4pt,0">
              <w:txbxContent>
                <w:sdt>
                  <w:sdtPr>
                    <w:id w:val="16072140"/>
                  </w:sdtPr>
                  <w:sdtContent>
                    <w:p w:rsidR="00AB598A" w:rsidRPr="00F60B20" w:rsidRDefault="00584F02" w:rsidP="00584F02">
                      <w:pPr>
                        <w:pStyle w:val="Name"/>
                        <w:spacing w:line="280" w:lineRule="auto"/>
                        <w:jc w:val="left"/>
                        <w:rPr>
                          <w:szCs w:val="24"/>
                          <w:lang w:bidi="ar-SA"/>
                        </w:rPr>
                      </w:pPr>
                      <w:r>
                        <w:rPr>
                          <w:szCs w:val="24"/>
                          <w:lang w:val="es-ES" w:bidi="ar-SA"/>
                        </w:rPr>
                        <w:t>Animales en peligro de extinción</w:t>
                      </w:r>
                    </w:p>
                  </w:sdtContent>
                </w:sdt>
              </w:txbxContent>
            </v:textbox>
          </v:shape>
        </w:pict>
      </w:r>
      <w:r w:rsidR="002275F3">
        <w:rPr>
          <w:noProof/>
          <w:lang w:val="es-MX" w:eastAsia="es-MX" w:bidi="ar-SA"/>
        </w:rPr>
        <w:pict>
          <v:shape id="Freeform 402" o:spid="_x0000_s1151" style="position:absolute;margin-left:-.1pt;margin-top:578.4pt;width:539.1pt;height:14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782,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" path="m10782,614v,299,,1173,-4,1596c10774,2186,10746,2361,10547,2397v,,-5150,,-10320,c76,2361,8,2273,,2162,4,1256,5,2269,,861,1041,,1123,888,1683,813,2243,738,2843,432,3359,411v758,39,933,275,1420,275c5266,686,5767,414,6279,411v512,-3,1045,243,1575,259c8384,686,8612,498,9462,510v488,50,670,-60,1320,104xe" fillcolor="#c6d9f1 [671]" stroked="f">
            <v:path arrowok="t" o:connecttype="custom" o:connectlocs="6846570,460646;6844030,1658026;6697345,1798320;144145,1798320;0,1622014;0,645955;1068705,609943;2132965,308348;3034665,514663;3987165,308348;4987290,502659;6008370,382621;6846570,460646" o:connectangles="0,0,0,0,0,0,0,0,0,0,0,0,0"/>
          </v:shape>
        </w:pict>
      </w:r>
      <w:r w:rsidR="002275F3">
        <w:rPr>
          <w:noProof/>
          <w:lang w:val="es-MX" w:eastAsia="es-MX" w:bidi="ar-SA"/>
        </w:rPr>
        <w:pict>
          <v:shape id="Text Box 474" o:spid="_x0000_s1150" type="#_x0000_t202" alt="Text Box:" style="position:absolute;margin-left:455.25pt;margin-top:72.75pt;width:1in;height:20.6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" filled="f" fillcolor="white [3212]" stroked="f" strokecolor="#0d0d0d [3069]">
            <v:textbox style="mso-fit-shape-to-text:t" inset="0,0,0,0">
              <w:txbxContent>
                <w:p w:rsidR="00B04631" w:rsidRPr="00B04631" w:rsidRDefault="00B04631" w:rsidP="0001193F">
                  <w:pPr>
                    <w:pStyle w:val="PageNo"/>
                  </w:pPr>
                  <w:r w:rsidRPr="00B04631">
                    <w:t>Page 2</w:t>
                  </w:r>
                </w:p>
              </w:txbxContent>
            </v:textbox>
          </v:shape>
        </w:pict>
      </w:r>
      <w:r w:rsidR="002275F3">
        <w:rPr>
          <w:noProof/>
          <w:lang w:val="es-MX" w:eastAsia="es-MX" w:bidi="ar-SA"/>
        </w:rPr>
        <w:pict>
          <v:group id="Group 459" o:spid="_x0000_s1136" style="position:absolute;margin-left:51.6pt;margin-top:132.2pt;width:453.55pt;height:423.4pt;z-index:251735040" coordorigin="1752,3364" coordsize="9071,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">
            <v:shape id="Freeform 460" o:spid="_x0000_s1149" style="position:absolute;left:1752;top:3364;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FWMUA&#10;AADbAAAADwAAAGRycy9kb3ducmV2LnhtbESPT2sCMRTE74V+h/CE3mrWFkRWo5TSUqkXG//R2+vm&#10;ubt087JNoq7f3ggFj8PM/IaZzDrbiCP5UDtWMOhnIIgLZ2ouFaxX748jECEiG2wck4IzBZhN7+8m&#10;mBt34i866liKBOGQo4IqxjaXMhQVWQx91xInb++8xZikL6XxeEpw28inLBtKizWnhQpbeq2o+NUH&#10;q0C+Ff7jc/8zX+rdRi/+NK6336jUQ697GYOI1MVb+L89NwpGz3D9kn6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oUVY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461" o:spid="_x0000_s1148" style="position:absolute;left:3121;top:4812;width:914;height:749;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dLMUA&#10;AADbAAAADwAAAGRycy9kb3ducmV2LnhtbESPT2sCMRTE74V+h/CE3mrWUkRWo5TSUqkXG//R2+vm&#10;ubt087JNoq7f3ggFj8PM/IaZzDrbiCP5UDtWMOhnIIgLZ2ouFaxX748jECEiG2wck4IzBZhN7+8m&#10;mBt34i866liKBOGQo4IqxjaXMhQVWQx91xInb++8xZikL6XxeEpw28inLBtKizWnhQpbeq2o+NUH&#10;q0C+Ff7jc/8zX+rdRi/+NK6336jUQ697GYOI1MVb+L89NwpGz3D9kn6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N0s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462" o:spid="_x0000_s1147" style="position:absolute;left:5175;top:3610;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R4t8UA&#10;AADbAAAADwAAAGRycy9kb3ducmV2LnhtbESPT2sCMRTE74V+h/CE3mrWQkVWo5TSUqkXG//R2+vm&#10;ubt087JNoq7f3ggFj8PM/IaZzDrbiCP5UDtWMOhnIIgLZ2ouFaxX748jECEiG2wck4IzBZhN7+8m&#10;mBt34i866liKBOGQo4IqxjaXMhQVWQx91xInb++8xZikL6XxeEpw28inLBtKizWnhQpbeq2o+NUH&#10;q0C+Ff7jc/8zX+rdRi/+NK6336jUQ697GYOI1MVb+L89NwpGz3D9kn6An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BHi3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463" o:spid="_x0000_s1146" style="position:absolute;left:7211;top:4927;width:915;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mwMQA&#10;AADbAAAADwAAAGRycy9kb3ducmV2LnhtbESPQWsCMRSE70L/Q3iF3jRrDyJboxSxVOpFo614e908&#10;dxc3L9sk6vrvG6HQ4zAz3zCTWWcbcSEfascKhoMMBHHhTM2lgt32rT8GESKywcYxKbhRgNn0oTfB&#10;3Lgrb+iiYykShEOOCqoY21zKUFRkMQxcS5y8o/MWY5K+lMbjNcFtI5+zbCQt1pwWKmxpXlFx0mer&#10;QC4K//5x/F6u9f5Tr3407r4OqNTTY/f6AiJSF//Df+2lUTAewf1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W5sDEAAAA2wAAAA8AAAAAAAAAAAAAAAAAmAIAAGRycy9k&#10;b3ducmV2LnhtbFBLBQYAAAAABAAEAPUAAACJAw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3;321,116;403,112;526,178;530,114;549,37;619,77;695,17;732,116;600,181;660,215;705,288;711,357;835,281;896,361;810,393;806,471;736,443;674,417;672,554;629,621;718,651;685,746;590,720;594,634;514,645;385,574;384,640;368,711;302,675;216,728;185,632;315,572;255,533;218,460;206,398;84,475;21,395;111,354;113,282;177,301;236,339;243,200;290,135;199,97;228,2" o:connectangles="0,0,0,0,0,0,0,0,0,0,0,0,0,0,0,0,0,0,0,0,0,0,0,0,0,0,0,0,0,0,0,0,0,0,0,0,0,0,0,0,0,0,0,0,0,0"/>
            </v:shape>
            <v:shape id="Freeform 464" o:spid="_x0000_s1145" style="position:absolute;left:9402;top:3397;width:915;height:749;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pDW8UA&#10;AADbAAAADwAAAGRycy9kb3ducmV2LnhtbESPT2sCMRTE74V+h/CE3mrWHqqsRimlpVIvNv6jt9fN&#10;c3fp5mWbRF2/vREKHoeZ+Q0zmXW2EUfyoXasYNDPQBAXztRcKliv3h9HIEJENtg4JgVnCjCb3t9N&#10;MDfuxF901LEUCcIhRwVVjG0uZSgqshj6riVO3t55izFJX0rj8ZTgtpFPWfYsLdacFips6bWi4lcf&#10;rAL5VviPz/3PfKl3G73407jefqNSD73uZQwiUhdv4f/23CgYDeH6Jf0A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kNb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2;321,116;403,112;526,177;530,114;549,37;619,77;695,17;732,116;600,181;660,215;705,288;711,357;835,280;896,361;810,392;806,471;736,443;674,417;672,553;629,620;718,650;685,745;590,719;594,633;514,644;385,574;384,639;368,710;302,674;216,727;185,631;315,572;255,532;218,460;206,398;84,474;21,394;111,353;113,282;177,301;236,338;243,200;290,135;199,97;228,2" o:connectangles="0,0,0,0,0,0,0,0,0,0,0,0,0,0,0,0,0,0,0,0,0,0,0,0,0,0,0,0,0,0,0,0,0,0,0,0,0,0,0,0,0,0,0,0,0,0"/>
            </v:shape>
            <v:shape id="Freeform 465" o:spid="_x0000_s1144" style="position:absolute;left:9420;top:7116;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XKcEA&#10;AADbAAAADwAAAGRycy9kb3ducmV2LnhtbERPTWsCMRC9C/0PYQRvNasHka1RRCxKe2mjVbyNm3F3&#10;cTPZJqlu/31zKHh8vO/ZorONuJEPtWMFo2EGgrhwpuZSwX73+jwFESKywcYxKfilAIv5U2+GuXF3&#10;/qSbjqVIIRxyVFDF2OZShqIii2HoWuLEXZy3GBP0pTQe7yncNnKcZRNpsebUUGFLq4qKq/6xCuS6&#10;8Ju3y3n7oY9f+v1b4/5wQqUG/W75AiJSFx/if/fWKJimselL+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F1ynBAAAA2wAAAA8AAAAAAAAAAAAAAAAAmAIAAGRycy9kb3du&#10;cmV2LnhtbFBLBQYAAAAABAAEAPUAAACGAw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466" o:spid="_x0000_s1143" style="position:absolute;left:6869;top:8959;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yssUA&#10;AADbAAAADwAAAGRycy9kb3ducmV2LnhtbESPT2sCMRTE7wW/Q3hCbzVrD8WuRimlpVIvNv6jt9fN&#10;c3dx87JNoq7fvhEKHoeZ+Q0zmXW2ESfyoXasYDjIQBAXztRcKliv3h9GIEJENtg4JgUXCjCb9u4m&#10;mBt35i866ViKBOGQo4IqxjaXMhQVWQwD1xInb++8xZikL6XxeE5w28jHLHuSFmtOCxW29FpRcdBH&#10;q0C+Ff7jc/8zX+rdRi9+Na6336jUfb97GYOI1MVb+L89NwpGz3D9kn6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XKy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467" o:spid="_x0000_s1142" style="position:absolute;left:5654;top:6507;width:915;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N8sIA&#10;AADbAAAADwAAAGRycy9kb3ducmV2LnhtbERPu27CMBTdkfoP1kXqBg4dqhIwCKFWRe1SzEtsl/iS&#10;RI2vU9uF9O/rAYnx6Lyn88424kI+1I4VjIYZCOLCmZpLBdvN2+AFRIjIBhvHpOCPAsxnD70p5sZd&#10;eU0XHUuRQjjkqKCKsc2lDEVFFsPQtcSJOztvMSboS2k8XlO4beRTlj1LizWnhgpbWlZUfOtfq0C+&#10;Fv7943xafenDTn/+aNzuj6jUY79bTEBE6uJdfHOvjIJxWp++pB8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k3ywgAAANsAAAAPAAAAAAAAAAAAAAAAAJgCAABkcnMvZG93&#10;bnJldi54bWxQSwUGAAAAAAQABAD1AAAAhw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7,23;321,116;403,112;526,178;530,114;549,37;619,77;695,17;732,116;600,181;660,215;705,288;711,357;835,281;896,361;810,393;806,471;736,443;674,417;672,554;629,621;718,651;685,746;590,720;594,634;514,645;385,574;384,640;368,711;302,675;216,728;185,632;315,572;255,533;218,460;206,398;84,475;21,395;111,354;113,282;177,301;236,339;243,200;290,135;199,97;228,2" o:connectangles="0,0,0,0,0,0,0,0,0,0,0,0,0,0,0,0,0,0,0,0,0,0,0,0,0,0,0,0,0,0,0,0,0,0,0,0,0,0,0,0,0,0,0,0,0,0"/>
            </v:shape>
            <v:shape id="Freeform 468" o:spid="_x0000_s1141" style="position:absolute;left:3224;top:8433;width:914;height:749;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acUA&#10;AADbAAAADwAAAGRycy9kb3ducmV2LnhtbESPT2sCMRTE7wW/Q3hCbzVrD6VdjSLSUmkvmvoHb8/N&#10;c3fp5mWbpLp+eyMUehxm5jfMeNrZRpzIh9qxguEgA0FcOFNzqWD99fbwDCJEZIONY1JwoQDTSe9u&#10;jLlxZ17RScdSJAiHHBVUMba5lKGoyGIYuJY4eUfnLcYkfSmNx3OC20Y+ZtmTtFhzWqiwpXlFxbf+&#10;tQrka+HfP46HxVLvNvrzR+N6u0el7vvdbAQiUhf/w3/thVHwMoTbl/QD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uhp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469" o:spid="_x0000_s1140" style="position:absolute;left:1991;top:6755;width:914;height:749;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2HsUA&#10;AADbAAAADwAAAGRycy9kb3ducmV2LnhtbESPT2sCMRTE74V+h/AKvdVsPZR2NYqIUmkvNf7D23Pz&#10;3F26edkmqW6/vREKHoeZ+Q0zHHe2ESfyoXas4LmXgSAunKm5VLBezZ9eQYSIbLBxTAr+KMB4dH83&#10;xNy4My/ppGMpEoRDjgqqGNtcylBUZDH0XEucvKPzFmOSvpTG4znBbSP7WfYiLdacFipsaVpR8a1/&#10;rQI5K/z7x/Gw+NK7jf780bje7lGpx4duMgARqYu38H97YRS89eH6Jf0AO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HYe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2;321,116;403,112;525,177;529,114;548,37;618,77;694,17;731,116;599,181;659,215;704,288;710,357;834,280;895,361;809,392;805,471;735,443;673,417;671,553;628,620;718,650;685,745;589,719;593,633;513,644;385,574;383,639;368,710;301,674;216,727;185,631;315,572;255,532;218,460;206,398;84,474;21,394;111,353;113,282;177,301;235,338;243,200;290,135;198,97;228,2" o:connectangles="0,0,0,0,0,0,0,0,0,0,0,0,0,0,0,0,0,0,0,0,0,0,0,0,0,0,0,0,0,0,0,0,0,0,0,0,0,0,0,0,0,0,0,0,0,0"/>
            </v:shape>
            <v:shape id="Freeform 470" o:spid="_x0000_s1139" style="position:absolute;left:2231;top:11082;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ThcUA&#10;AADbAAAADwAAAGRycy9kb3ducmV2LnhtbESPQWsCMRSE70L/Q3iF3jSrhVK3RpFiqbSXmqrF23Pz&#10;3F26edkmqa7/vhGEHoeZ+YaZzDrbiCP5UDtWMBxkIIgLZ2ouFaw/X/qPIEJENtg4JgVnCjCb3vQm&#10;mBt34hUddSxFgnDIUUEVY5tLGYqKLIaBa4mTd3DeYkzSl9J4PCW4beQoyx6kxZrTQoUtPVdUfOtf&#10;q0AuCv/6dtgvP/TXRr//aFxvd6jU3W03fwIRqYv/4Wt7aRSM7+HyJf0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eNOF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471" o:spid="_x0000_s1138" style="position:absolute;left:5534;top:10605;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FL8cUA&#10;AADbAAAADwAAAGRycy9kb3ducmV2LnhtbESPQWsCMRSE70L/Q3iF3jSrlFK3RpFiqbSXmqrF23Pz&#10;3F26edkmqa7/vhGEHoeZ+YaZzDrbiCP5UDtWMBxkIIgLZ2ouFaw/X/qPIEJENtg4JgVnCjCb3vQm&#10;mBt34hUddSxFgnDIUUEVY5tLGYqKLIaBa4mTd3DeYkzSl9J4PCW4beQoyx6kxZrTQoUtPVdUfOtf&#10;q0AuCv/6dtgvP/TXRr//aFxvd6jU3W03fwIRqYv/4Wt7aRSM7+HyJf0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Uvx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opacity=".5"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shape id="Freeform 472" o:spid="_x0000_s1137" style="position:absolute;left:9909;top:9708;width:914;height:750;visibility:visible;mso-wrap-style:square;v-text-anchor:top" coordsize="8790,7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7t8UA&#10;AADbAAAADwAAAGRycy9kb3ducmV2LnhtbESP3WrCQBSE74W+w3IK3plNRaVNXaVV/Llqqc0DHLKn&#10;SWj2bNhdk9in7wqCl8PMfMMs14NpREfO15YVPCUpCOLC6ppLBfn3bvIMwgdkjY1lUnAhD+vVw2iJ&#10;mbY9f1F3CqWIEPYZKqhCaDMpfVGRQZ/Yljh6P9YZDFG6UmqHfYSbRk7TdCEN1hwXKmxpU1Hxezob&#10;Bfu/j9l7EWbpdts7nx/OXT7tPpUaPw5vryACDeEevrWPWsH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nu3xQAAANsAAAAPAAAAAAAAAAAAAAAAAJgCAABkcnMv&#10;ZG93bnJldi54bWxQSwUGAAAAAAQABAD1AAAAigMAAAAA&#10;" path="m2488,56v118,125,287,684,411,712c3023,796,3139,312,3236,225r243,18l3591,393r-505,767l3385,1609r281,-487l3872,1122r130,150l3741,1777r1309,l4751,1272r93,-187l5087,1141r299,430l5667,1141,5274,374r94,-187l5555,169r392,598l6359,56,6583,r94,169l6284,917r561,37l7032,1160r-150,205l6022,1328r-262,486l6321,1814r169,169l6340,2151r-523,37l6490,3348r280,-468l6957,2880r75,169l6826,3572r468,l7799,2805r224,l8098,3049r-355,561l8603,3610r187,149l8603,3928r-823,l8098,4545r-93,187l7743,4713,7350,3965r-524,-19l7070,4432r-75,187l6695,4582,6471,4171,5817,5349r504,l6452,5536r-112,149l5760,5685r281,524l6882,6190r150,169l6901,6508r-617,l6677,7275r-94,187l6340,7462,5966,6695r-299,505l5386,7275r-93,-243l5704,6340,5424,5835r-262,524l4938,6452,4825,6209r262,-467l3703,5742r262,467l3928,6434r-243,-38l3367,5872r-262,543l3535,7107r-75,224l3236,7331,2899,6751r-486,748l2170,7499r-94,-224l2581,6508r-654,l1777,6321r150,-187l2787,6153r243,-430l2432,5704,2301,5498r149,-168l3049,5311,2319,4208r-224,393l1833,4694,1721,4432r262,-448l1459,3984r-430,748l805,4750,692,4489,992,3946r-786,l,3684,187,3516r879,19l730,3011r56,-168l1085,2824r374,711l2001,3591,1702,3011r75,-149l1983,2862r280,523l2937,2226r-431,-38l2338,2001r131,-205l3011,1796,2787,1347r-879,37l1777,1160,1908,973r636,l2132,281,2188,19r300,37xe" fillcolor="white [3212]" strokecolor="#f2f2f2 [3052]" strokeweight=".25pt">
              <v:fill color2="#dbe5f1 [660]" o:opacity2="45875f" rotate="t" focusposition=".5,.5" focussize="" focus="100%" type="gradientRadial">
                <o:fill v:ext="view" type="gradientCenter"/>
              </v:fill>
              <v:path arrowok="t" o:connecttype="custom" o:connectlocs="336,23;321,116;403,112;525,178;529,114;548,37;618,77;694,17;731,116;599,181;659,215;704,288;710,357;834,281;895,361;809,393;805,471;735,443;673,417;671,554;628,621;718,651;685,746;589,720;593,634;513,645;385,574;383,640;368,711;301,675;216,728;185,632;315,572;255,533;218,460;206,398;84,475;21,395;111,354;113,282;177,301;235,339;243,200;290,135;198,97;228,2" o:connectangles="0,0,0,0,0,0,0,0,0,0,0,0,0,0,0,0,0,0,0,0,0,0,0,0,0,0,0,0,0,0,0,0,0,0,0,0,0,0,0,0,0,0,0,0,0,0"/>
            </v:shape>
          </v:group>
        </w:pict>
      </w:r>
      <w:r w:rsidR="002275F3">
        <w:rPr>
          <w:noProof/>
          <w:lang w:val="es-MX" w:eastAsia="es-MX" w:bidi="ar-SA"/>
        </w:rPr>
        <w:pict>
          <v:group id="Group 404" o:spid="_x0000_s1082" style="position:absolute;margin-left:330.95pt;margin-top:391.65pt;width:188.95pt;height:295.3pt;z-index:251732992" coordorigin="6844,7743" coordsize="4269,6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">
            <v:group id="Group 405" o:spid="_x0000_s1121" style="position:absolute;left:6844;top:10443;width:2004;height:3618"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406" o:spid="_x0000_s1135"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9Gb8A&#10;AADbAAAADwAAAGRycy9kb3ducmV2LnhtbERPy4rCMBTdD/gP4QruxtRSBq1GUWFgdj4R3V2ba1tt&#10;bkoTtf79ZCG4PJz3ZNaaSjyocaVlBYN+BII4s7rkXMF+9/s9BOE8ssbKMil4kYPZtPM1wVTbJ2/o&#10;sfW5CCHsUlRQeF+nUrqsIIOub2viwF1sY9AH2ORSN/gM4aaScRT9SIMlh4YCa1oWlN22d6Ng9Ur2&#10;p0VyHh15d2iTwdrFfB0q1eu28zEIT63/iN/uP60gDmPDl/AD5P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hn0ZvwAAANsAAAAPAAAAAAAAAAAAAAAAAJgCAABkcnMvZG93bnJl&#10;di54bWxQSwUGAAAAAAQABAD1AAAAhAM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407" o:spid="_x0000_s1134"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N8sQA&#10;AADbAAAADwAAAGRycy9kb3ducmV2LnhtbESPQWvCQBSE7wX/w/IEb3VjCCVGVylCq0ejHjw+sq9J&#10;2uzbmN3E+O/dQqHHYWa+Ydbb0TRioM7VlhUs5hEI4sLqmksFl/PHawrCeWSNjWVS8CAH283kZY2Z&#10;tnfOaTj5UgQIuwwVVN63mZSuqMigm9uWOHhftjPog+xKqTu8B7hpZBxFb9JgzWGhwpZ2FRU/p94o&#10;OObDd3GO2/SzORwvyU1e97c+UWo2Hd9XIDyN/j/81z5oBfESfr+EH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CDfLEAAAA2wAAAA8AAAAAAAAAAAAAAAAAmAIAAGRycy9k&#10;b3ducmV2LnhtbFBLBQYAAAAABAAEAPUAAACJAw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408" o:spid="_x0000_s1133"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l9MEA&#10;AADbAAAADwAAAGRycy9kb3ducmV2LnhtbERPz2vCMBS+C/4P4QleRFMnylaN4gbqTsp0B4+P5tkW&#10;m5esSbX+98tB8Pjx/V6sWlOJG9W+tKxgPEpAEGdWl5wr+D1thu8gfEDWWFkmBQ/ysFp2OwtMtb3z&#10;D92OIRcxhH2KCooQXCqlzwoy6EfWEUfuYmuDIcI6l7rGeww3lXxLkpk0WHJsKNDRV0HZ9dgYBdet&#10;nvjp519zHk8fhw+32zfWDZTq99r1HESgNrzET/e3VjCJ6+O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ZfTBAAAA2wAAAA8AAAAAAAAAAAAAAAAAmAIAAGRycy9kb3du&#10;cmV2LnhtbFBLBQYAAAAABAAEAPUAAACGAw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409" o:spid="_x0000_s1132"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BpsQA&#10;AADbAAAADwAAAGRycy9kb3ducmV2LnhtbESPQWvCQBSE70L/w/IKvUjd2EKV6Cqlau21KvX6zL5s&#10;YrJvQ3Y18d+7hUKPw8x8w8yXva3FlVpfOlYwHiUgiDOnSzYKDvvN8xSED8gaa8ek4EYelouHwRxT&#10;7Tr+pusuGBEh7FNUUITQpFL6rCCLfuQa4ujlrrUYomyN1C12EW5r+ZIkb9JiyXGhwIY+Csqq3cUq&#10;MGf+NKvjfnLqtrfpMDdV/rOulHp67N9nIAL14T/81/7SCl7H8Ps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gwabEAAAA2wAAAA8AAAAAAAAAAAAAAAAAmAIAAGRycy9k&#10;b3ducmV2LnhtbFBLBQYAAAAABAAEAPUAAACJAw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410" o:spid="_x0000_s1131"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MBMUA&#10;AADbAAAADwAAAGRycy9kb3ducmV2LnhtbESPzWrCQBSF94W+w3ALbqROjLY0aUYRiyh2VVsQd5fM&#10;bRLM3ImZaYxv7whCl4fz83GyeW9q0VHrKssKxqMIBHFudcWFgp/v1fMbCOeRNdaWScGFHMxnjw8Z&#10;ptqe+Yu6nS9EGGGXooLS+yaV0uUlGXQj2xAH79e2Bn2QbSF1i+cwbmoZR9GrNFhxIJTY0LKk/Lj7&#10;M4G7fRlGk+mhk8l+tU7sZ2xOH0apwVO/eAfhqff/4Xt7oxVMYrh9CT9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wExQAAANsAAAAPAAAAAAAAAAAAAAAAAJgCAABkcnMv&#10;ZG93bnJldi54bWxQSwUGAAAAAAQABAD1AAAAigM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411" o:spid="_x0000_s1130"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M1vcQA&#10;AADbAAAADwAAAGRycy9kb3ducmV2LnhtbESPQWvCQBSE7wX/w/KE3upGJVJS1xBEQdBDjYX2+Mi+&#10;JsHs27C7jfHfu4VCj8PMfMOs89F0YiDnW8sK5rMEBHFldcu1go/L/uUVhA/IGjvLpOBOHvLN5GmN&#10;mbY3PtNQhlpECPsMFTQh9JmUvmrIoJ/Znjh639YZDFG6WmqHtwg3nVwkyUoabDkuNNjTtqHqWv4Y&#10;BcfTYYfvaWG29U6ng/sqPyltlXqejsUbiEBj+A//tQ9awXIJv1/iD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zNb3EAAAA2wAAAA8AAAAAAAAAAAAAAAAAmAIAAGRycy9k&#10;b3ducmV2LnhtbFBLBQYAAAAABAAEAPUAAACJAw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412" o:spid="_x0000_s1129"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7pMUA&#10;AADbAAAADwAAAGRycy9kb3ducmV2LnhtbESPQWvCQBSE70L/w/IKvUjdWG2RNBspQsVDQRPr/ZF9&#10;TUKzb0N2m0R/fVcQPA4z8w2TrEfTiJ46V1tWMJ9FIIgLq2suFXwfP59XIJxH1thYJgVncrBOHyYJ&#10;xtoOnFGf+1IECLsYFVTet7GUrqjIoJvZljh4P7Yz6IPsSqk7HALcNPIlit6kwZrDQoUtbSoqfvM/&#10;o6Dcbo7Mh+XXftDTPuPdPL+8npR6ehw/3kF4Gv09fGvvtILFEq5fwg+Q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HukxQAAANsAAAAPAAAAAAAAAAAAAAAAAJgCAABkcnMv&#10;ZG93bnJldi54bWxQSwUGAAAAAAQABAD1AAAAigM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413" o:spid="_x0000_s1128"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gXsUA&#10;AADbAAAADwAAAGRycy9kb3ducmV2LnhtbESPQWvCQBSE7wX/w/KEXkqzUVEkuooRCoW2QdMeenxk&#10;n0kw+zZkt0n677sFweMwM98w2/1oGtFT52rLCmZRDIK4sLrmUsHX58vzGoTzyBoby6Tglxzsd5OH&#10;LSbaDnymPvelCBB2CSqovG8TKV1RkUEX2ZY4eBfbGfRBdqXUHQ4Bbho5j+OVNFhzWKiwpWNFxTX/&#10;MQp8c3Xvi/Sj/D7N8S3NDplMsyelHqfjYQPC0+jv4Vv7VStYLOH/S/gB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BexQAAANsAAAAPAAAAAAAAAAAAAAAAAJgCAABkcnMv&#10;ZG93bnJldi54bWxQSwUGAAAAAAQABAD1AAAAigM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414" o:spid="_x0000_s1127"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u7cQA&#10;AADbAAAADwAAAGRycy9kb3ducmV2LnhtbESPQWuDQBSE74H8h+UFegnNGgNpsVklFARPlZpAe3y4&#10;r2rjvhV3E+2/zxYKPQ4z8w1zyGbTixuNrrOsYLuJQBDXVnfcKDif8sdnEM4ja+wtk4IfcpCly8UB&#10;E20nfqdb5RsRIOwSVNB6PyRSurolg25jB+LgfdnRoA9ybKQecQpw08s4ivbSYMdhocWBXluqL9XV&#10;KLiuP958nJem+DR5GT1999UZt0o9rObjCwhPs/8P/7ULrWC3h9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bu3EAAAA2wAAAA8AAAAAAAAAAAAAAAAAmAIAAGRycy9k&#10;b3ducmV2LnhtbFBLBQYAAAAABAAEAPUAAACJAw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415" o:spid="_x0000_s1126"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EisUA&#10;AADbAAAADwAAAGRycy9kb3ducmV2LnhtbESPQWvCQBSE70L/w/KEXqTZqCA2dZUa0QqhB9Neentk&#10;n0kw+zZkt0n677sFocdhZr5hNrvRNKKnztWWFcyjGARxYXXNpYLPj+PTGoTzyBoby6Tghxzstg+T&#10;DSbaDnyhPvelCBB2CSqovG8TKV1RkUEX2ZY4eFfbGfRBdqXUHQ4Bbhq5iOOVNFhzWKiwpbSi4pZ/&#10;GwVvX/F5hrLdZ8tUH95PWZpdOVfqcTq+voDwNPr/8L191gqWz/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ISKxQAAANsAAAAPAAAAAAAAAAAAAAAAAJgCAABkcnMv&#10;ZG93bnJldi54bWxQSwUGAAAAAAQABAD1AAAAigM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416" o:spid="_x0000_s1125"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X61cEA&#10;AADbAAAADwAAAGRycy9kb3ducmV2LnhtbERPz2vCMBS+D/wfwhN2GTN16nC1qcjGYMdZvXh7NG9N&#10;NXkpTVbrf28Ogx0/vt/FdnRWDNSH1rOC+SwDQVx73XKj4Hj4fF6DCBFZo/VMCm4UYFtOHgrMtb/y&#10;noYqNiKFcMhRgYmxy6UMtSGHYeY74sT9+N5hTLBvpO7xmsKdlS9Z9iodtpwaDHb0bqi+VL9OwbDI&#10;nuT8Y3U4W7M8ye6mrft+U+pxOu42ICKN8V/85/7SCpZpffqSfoAs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1+tXBAAAA2wAAAA8AAAAAAAAAAAAAAAAAmAIAAGRycy9kb3du&#10;cmV2LnhtbFBLBQYAAAAABAAEAPUAAACGAw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417" o:spid="_x0000_s1124"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pB8MA&#10;AADbAAAADwAAAGRycy9kb3ducmV2LnhtbESP3YrCMBSE74V9h3AW9s6myiJSjbIKgoI3/jzAoTlt&#10;qs1Jt4m2+vRmYcHLYWa+YebL3tbiTq2vHCsYJSkI4tzpiksF59NmOAXhA7LG2jEpeJCH5eJjMMdM&#10;u44PdD+GUkQI+wwVmBCaTEqfG7LoE9cQR69wrcUQZVtK3WIX4baW4zSdSIsVxwWDDa0N5dfjzSro&#10;DtVtulpdavP8LfZht8tNsfdKfX32PzMQgfrwDv+3t1rB9wj+vs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gpB8MAAADbAAAADwAAAAAAAAAAAAAAAACYAgAAZHJzL2Rv&#10;d25yZXYueG1sUEsFBgAAAAAEAAQA9QAAAIgDA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418" o:spid="_x0000_s1123"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MKMQA&#10;AADbAAAADwAAAGRycy9kb3ducmV2LnhtbESPQWsCMRSE7wX/Q3iCt5o1SLFbo8iCUMEetO2ht0fy&#10;3F3dvCybdF3/vREKPQ4z8w2zXA+uET11ofasYTbNQBAbb2suNXx9bp8XIEJEtth4Jg03CrBejZ6W&#10;mFt/5QP1x1iKBOGQo4YqxjaXMpiKHIapb4mTd/Kdw5hkV0rb4TXBXSNVlr1IhzWnhQpbKioyl+Ov&#10;0/BTKPNaqG97myvenc3HYo990HoyHjZvICIN8T/81363GuYKHl/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kTCjEAAAA2wAAAA8AAAAAAAAAAAAAAAAAmAIAAGRycy9k&#10;b3ducmV2LnhtbFBLBQYAAAAABAAEAPUAAACJAw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419" o:spid="_x0000_s1122"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oaI8EA&#10;AADbAAAADwAAAGRycy9kb3ducmV2LnhtbESPT2sCMRTE70K/Q3gFb5qtFVu2RilCoeLFf/T82Dyz&#10;i8nLkqTu+u2NIHgcZuY3zHzZOysuFGLjWcHbuABBXHndsFFwPPyMPkHEhKzReiYFV4qwXLwM5lhq&#10;3/GOLvtkRIZwLFFBnVJbShmrmhzGsW+Js3fywWHKMhipA3YZ7qycFMVMOmw4L9TY0qqm6rz/dwp6&#10;OoatjX/+w64Lu7HGBF11Sg1f++8vEIn69Aw/2r9awfQd7l/yD5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KGiPBAAAA2wAAAA8AAAAAAAAAAAAAAAAAmAIAAGRycy9kb3du&#10;cmV2LnhtbFBLBQYAAAAABAAEAPUAAACGAw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420" o:spid="_x0000_s1106" style="position:absolute;left:9109;top:10653;width:2004;height:3618"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21" o:spid="_x0000_s1120"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3J8MA&#10;AADbAAAADwAAAGRycy9kb3ducmV2LnhtbESPQYvCMBSE74L/ITzBm6ZKXbQaZXdhwZuuiujt2Tzb&#10;avNSmqj1328WBI/DzHzDzBaNKcWdaldYVjDoRyCIU6sLzhTstj+9MQjnkTWWlknBkxws5u3WDBNt&#10;H/xL943PRICwS1BB7n2VSOnSnAy6vq2Ig3e2tUEfZJ1JXeMjwE0ph1H0IQ0WHBZyrOg7p/S6uRkF&#10;q2e8O37Fp8mBt/smHqzdkC9jpbqd5nMKwlPj3+FXe6kVxC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g3J8MAAADbAAAADwAAAAAAAAAAAAAAAACYAgAAZHJzL2Rv&#10;d25yZXYueG1sUEsFBgAAAAAEAAQA9QAAAIgDA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422" o:spid="_x0000_s1119"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8IMQA&#10;AADbAAAADwAAAGRycy9kb3ducmV2LnhtbESPS4vCQBCE74L/YeiFvelkJYhknYRlwcfRRw4em0xv&#10;Es30xMwYs//eEQSPRVV9RS2zwTSip87VlhV8TSMQxIXVNZcK8uNqsgDhPLLGxjIp+CcHWToeLTHR&#10;9s576g++FAHCLkEFlfdtIqUrKjLoprYlDt6f7Qz6ILtS6g7vAW4aOYuiuTRYc1iosKXfiorL4WYU&#10;7Pb9uTjO2sW62e7y+CpPm+stVurzY/j5BuFp8O/wq73VCuI5PL+EH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CfCDEAAAA2wAAAA8AAAAAAAAAAAAAAAAAmAIAAGRycy9k&#10;b3ducmV2LnhtbFBLBQYAAAAABAAEAPUAAACJAw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423" o:spid="_x0000_s1118"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O/cYA&#10;AADbAAAADwAAAGRycy9kb3ducmV2LnhtbESPzW7CMBCE75X6DtYi9YKKw18LAYMoEtBTq9IeOK7i&#10;JYmI127sQHh7jFSpx9HMfKOZL1tTiTPVvrSsoN9LQBBnVpecK/j53jxPQPiArLGyTAqu5GG5eHyY&#10;Y6rthb/ovA+5iBD2KSooQnCplD4ryKDvWUccvaOtDYYo61zqGi8Rbio5SJIXabDkuFCgo3VB2Wnf&#10;GAWnrR768dtvc+iPr59Tt/torOsq9dRpVzMQgdrwH/5rv2sFo1e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eO/cYAAADbAAAADwAAAAAAAAAAAAAAAACYAgAAZHJz&#10;L2Rvd25yZXYueG1sUEsFBgAAAAAEAAQA9QAAAIsDA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424" o:spid="_x0000_s1117"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bRsEA&#10;AADbAAAADwAAAGRycy9kb3ducmV2LnhtbERPyW7CMBC9V+IfrEHiUoFTVFEUMAh1g2sBwXWIJ05I&#10;PI5il4S/x4dKPT69fbnubS1u1PrSsYKXSQKCOHO6ZKPgePgaz0H4gKyxdkwK7uRhvRo8LTHVruMf&#10;uu2DETGEfYoKihCaVEqfFWTRT1xDHLnctRZDhK2RusUuhttaTpNkJi2WHBsKbOi9oKza/1oF5srf&#10;5uN8eLt02/v8OTdVfvqslBoN+80CRKA+/Iv/3Dut4DWOjV/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cG0bBAAAA2wAAAA8AAAAAAAAAAAAAAAAAmAIAAGRycy9kb3du&#10;cmV2LnhtbFBLBQYAAAAABAAEAPUAAACGAw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425" o:spid="_x0000_s1116"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tCMUA&#10;AADbAAAADwAAAGRycy9kb3ducmV2LnhtbESPS2vCQBSF94X+h+EWuik68dFi0kxEKqLYVVUQd5fM&#10;bRLM3ImZMab/viMUujycx8dJ572pRUetqywrGA0jEMS51RUXCg771WAGwnlkjbVlUvBDDubZ40OK&#10;ibY3/qJu5wsRRtglqKD0vkmkdHlJBt3QNsTB+7atQR9kW0jd4i2Mm1qOo+hNGqw4EEps6KOk/Ly7&#10;msDdvr5Ek+mpk/FxtY7t59hclkap56d+8Q7CU+//w3/tjVYwjeH+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i60IxQAAANsAAAAPAAAAAAAAAAAAAAAAAJgCAABkcnMv&#10;ZG93bnJldi54bWxQSwUGAAAAAAQABAD1AAAAigM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426" o:spid="_x0000_s1115"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OasEA&#10;AADbAAAADwAAAGRycy9kb3ducmV2LnhtbERPz2vCMBS+D/Y/hDfwNlOFilSjSKlQ2A7aDbbjo3m2&#10;xealJFlb//vlMNjx4/u9P86mFyM531lWsFomIIhrqztuFHx+nF+3IHxA1thbJgUP8nA8PD/tMdN2&#10;4iuNVWhEDGGfoYI2hCGT0tctGfRLOxBH7madwRCha6R2OMVw08t1kmykwY5jQ4sD5S3V9+rHKHh7&#10;Lwu8pCeTN4VOR/ddfVHaKbV4mU87EIHm8C/+c5daQRrXxy/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TmrBAAAA2wAAAA8AAAAAAAAAAAAAAAAAmAIAAGRycy9kb3du&#10;cmV2LnhtbFBLBQYAAAAABAAEAPUAAACGAw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427" o:spid="_x0000_s1114"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9nMQA&#10;AADbAAAADwAAAGRycy9kb3ducmV2LnhtbESPQWvCQBSE7wX/w/IKXopuIlUkdRURFA8Fa6L3R/Y1&#10;Cc2+Ddk1if31XaHgcZiZb5jVZjC16Kh1lWUF8TQCQZxbXXGh4JLtJ0sQziNrrC2Tgjs52KxHLytM&#10;tO35TF3qCxEg7BJUUHrfJFK6vCSDbmob4uB929agD7ItpG6xD3BTy1kULaTBisNCiQ3tSsp/0ptR&#10;UBx2GfPX++ep12/dmY9x+ju/KjV+HbYfIDwN/hn+bx+1gnkMj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wPZzEAAAA2wAAAA8AAAAAAAAAAAAAAAAAmAIAAGRycy9k&#10;b3ducmV2LnhtbFBLBQYAAAAABAAEAPUAAACJAw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428" o:spid="_x0000_s1113"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disUA&#10;AADbAAAADwAAAGRycy9kb3ducmV2LnhtbESPQWvCQBSE70L/w/KEXqRumqKU1I2YQkGwBk176PGR&#10;fSYh2bchu9X033cFweMwM98wq/VoOnGmwTWWFTzPIxDEpdUNVwq+vz6eXkE4j6yxs0wK/sjBOn2Y&#10;rDDR9sJHOhe+EgHCLkEFtfd9IqUrazLo5rYnDt7JDgZ9kEMl9YCXADedjKNoKQ02HBZq7Om9prIt&#10;fo0C37Xu8yXbVz+HGHdZvsllls+UepyOmzcQnkZ/D9/aW61gEcP1S/gB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x2KxQAAANsAAAAPAAAAAAAAAAAAAAAAAJgCAABkcnMv&#10;ZG93bnJldi54bWxQSwUGAAAAAAQABAD1AAAAigM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429" o:spid="_x0000_s1112"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1cQA&#10;AADbAAAADwAAAGRycy9kb3ducmV2LnhtbESPQWvCQBSE70L/w/KEXkQ3WrSSugmlEPBUMQr1+Mg+&#10;k9Ts25DdxPTfdwsFj8PMfMPs0tE0YqDO1ZYVLBcRCOLC6ppLBedTNt+CcB5ZY2OZFPyQgzR5muww&#10;1vbORxpyX4oAYRejgsr7NpbSFRUZdAvbEgfvajuDPsiulLrDe4CbRq6iaCMN1hwWKmzpo6LilvdG&#10;QT/7+vSr7GD2F5MdotfvJj/jUqnn6fj+BsLT6B/h//ZeK1i/wN+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KNXEAAAA2wAAAA8AAAAAAAAAAAAAAAAAmAIAAGRycy9k&#10;b3ducmV2LnhtbFBLBQYAAAAABAAEAPUAAACJAw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430" o:spid="_x0000_s1111"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OtMYA&#10;AADbAAAADwAAAGRycy9kb3ducmV2LnhtbESPzWvCQBTE70L/h+UVehHdtH5QohtpI1YheDD24u2R&#10;ffmg2bchu2r633cLhR6HmfkNs94MphU36l1jWcHzNAJBXFjdcKXg87ybvIJwHllja5kUfJODTfIw&#10;WmOs7Z1PdMt9JQKEXYwKau+7WEpX1GTQTW1HHLzS9gZ9kH0ldY/3ADetfImipTTYcFiosaO0puIr&#10;vxoF+0t0GKPs3rNZqrfHjyzNSs6Venoc3lYgPA3+P/zXPmgFizn8fgk/QC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OtMYAAADbAAAADwAAAAAAAAAAAAAAAACYAgAAZHJz&#10;L2Rvd25yZXYueG1sUEsFBgAAAAAEAAQA9QAAAIsDA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431" o:spid="_x0000_s1110"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PkMMA&#10;AADbAAAADwAAAGRycy9kb3ducmV2LnhtbESPQWsCMRSE74X+h/AKXopm1W7RrVGKInhstRdvj83r&#10;ZjV5WTbpuv57Iwg9DjPzDbNY9c6KjtpQe1YwHmUgiEuva64U/By2wxmIEJE1Ws+k4EoBVsvnpwUW&#10;2l/4m7p9rESCcChQgYmxKaQMpSGHYeQb4uT9+tZhTLKtpG7xkuDOykmWvUuHNacFgw2tDZXn/Z9T&#10;0E2zVzne5IeTNW9H2Vy1dV9zpQYv/ecHiEh9/A8/2jutIM/h/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vPkMMAAADbAAAADwAAAAAAAAAAAAAAAACYAgAAZHJzL2Rv&#10;d25yZXYueG1sUEsFBgAAAAAEAAQA9QAAAIgDA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432" o:spid="_x0000_s1109"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nrsQA&#10;AADbAAAADwAAAGRycy9kb3ducmV2LnhtbESP3WrCQBSE7wu+w3KE3tVNhQZJXaUKQgVvYvsAh+xJ&#10;Npo9G7Obn/r0bqHQy2FmvmHW28k2YqDO144VvC4SEMSF0zVXCr6/Di8rED4ga2wck4If8rDdzJ7W&#10;mGk3ck7DOVQiQthnqMCE0GZS+sKQRb9wLXH0StdZDFF2ldQdjhFuG7lMklRarDkuGGxpb6i4nnur&#10;YMzrfrXbXRpzv5WncDwWpjx5pZ7n08c7iEBT+A//tT+1grcUf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YJ67EAAAA2wAAAA8AAAAAAAAAAAAAAAAAmAIAAGRycy9k&#10;b3ducmV2LnhtbFBLBQYAAAAABAAEAPUAAACJAw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433" o:spid="_x0000_s1108"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5bcQA&#10;AADbAAAADwAAAGRycy9kb3ducmV2LnhtbESPQWvCQBSE74X+h+UVvOmmobaaukoJFBTsQasHb4/d&#10;1ySafRuya4z/3hWEHoeZ+YaZLXpbi45aXzlW8DpKQBBrZyouFOx+v4cTED4gG6wdk4IreVjMn59m&#10;mBl34Q1121CICGGfoYIyhCaT0uuSLPqRa4ij9+daiyHKtpCmxUuE21qmSfIuLVYcF0psKC9Jn7Zn&#10;q+CQp3qap3tzfUt5ddQ/kzV2XqnBS//1CSJQH/7Dj/bSKBh/wP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eW3EAAAA2wAAAA8AAAAAAAAAAAAAAAAAmAIAAGRycy9k&#10;b3ducmV2LnhtbFBLBQYAAAAABAAEAPUAAACJAw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434" o:spid="_x0000_s1107"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cej70A&#10;AADbAAAADwAAAGRycy9kb3ducmV2LnhtbERPTYvCMBC9C/6HMII3TRXclWoUEQRlL7sqnodmTIvJ&#10;pCTR1n+/OSzs8fG+19veWfGiEBvPCmbTAgRx5XXDRsH1cpgsQcSErNF6JgVvirDdDAdrLLXv+Ide&#10;52REDuFYooI6pbaUMlY1OYxT3xJn7u6Dw5RhMFIH7HK4s3JeFB/SYcO5ocaW9jVVj/PTKejpGr5t&#10;vPlPeyrslzUm6KpTajzqdysQifr0L/5zH7WCRR6bv+QfID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7cej70AAADbAAAADwAAAAAAAAAAAAAAAACYAgAAZHJzL2Rvd25yZXYu&#10;eG1sUEsFBgAAAAAEAAQA9QAAAIIDA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435" o:spid="_x0000_s1091" style="position:absolute;left:7136;top:7743;width:3827;height:6509" coordorigin="7136,7743" coordsize="3827,6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36" o:spid="_x0000_s1105" style="position:absolute;left:7136;top:7743;width:3827;height:6509;visibility:visible;mso-wrap-style:square;v-text-anchor:top" coordsize="7620,12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I38IA&#10;AADbAAAADwAAAGRycy9kb3ducmV2LnhtbERPTWvCQBC9F/oflhF6azaREGx0DVYQerM1QfQ2zU6T&#10;tNnZkF01/vvuodDj432visn04kqj6ywrSKIYBHFtdceNgqrcPS9AOI+ssbdMCu7koFg/Pqww1/bG&#10;H3Q9+EaEEHY5Kmi9H3IpXd2SQRfZgThwX3Y06AMcG6lHvIVw08t5HGfSYMehocWBti3VP4eLUbC/&#10;p9X5Nf18OXF5nNLk3c35e6HU02zaLEF4mvy/+M/9phVkYX34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sjfwgAAANsAAAAPAAAAAAAAAAAAAAAAAJgCAABkcnMvZG93&#10;bnJldi54bWxQSwUGAAAAAAQABAD1AAAAhwMAAAAA&#10;" path="m3810,30v-90,-30,,570,-180,900c3450,1260,3000,1770,2730,2010v-270,240,-720,330,-720,360c2010,2400,2640,2190,2730,2190v90,,-210,120,-180,180c2580,2430,2790,2610,2910,2550v120,-60,300,-510,360,-540c3330,1980,3420,2160,3270,2370v-150,210,-600,690,-900,900c2070,3480,1620,3510,1470,3630v-150,120,-60,330,,360c1530,4020,1800,3780,1830,3810v30,30,-210,360,-180,360c1680,4170,1950,3840,2010,3810v60,-30,-60,210,,180c2070,3960,2280,3660,2370,3630v90,-30,90,210,180,180c2640,3780,2880,3450,2910,3450v30,,,150,-180,360c2550,4020,2100,4470,1830,4710v-270,240,-600,420,-720,540c990,5370,990,5490,1110,5430v120,-60,630,-510,720,-540c1920,4860,1590,5280,1650,5250v60,-30,480,-510,540,-540c2250,4680,1950,5100,2010,5070v60,-30,450,-540,540,-540c2640,4530,2490,5100,2550,5070v60,-30,300,-660,360,-720c2970,4290,2880,4710,2910,4710v30,,150,-360,180,-360c3120,4350,3060,4710,3090,4710v30,,150,-360,180,-360c3300,4350,3480,4530,3270,4710v-210,180,-1020,570,-1260,720c1770,5580,1710,5640,1830,5610v120,-30,810,-360,900,-360c2820,5250,2550,5520,2370,5610v-180,90,-420,30,-720,180c1350,5940,660,6420,570,6510v-90,90,390,-90,540,-180l1470,5970r,180c1530,6150,1770,5970,1830,5970v60,,-49,163,,180c1879,6167,2095,6041,2125,6071v30,30,-66,156,-115,259c1961,6433,1980,6600,1830,6690v-150,90,-480,60,-720,180c870,6990,480,7320,390,7410v-90,90,240,-120,180,c510,7530,60,8070,30,8130,,8190,330,7770,390,7770v60,,-120,420,,360c510,8070,1020,7440,1110,7410v90,-30,-210,510,-180,540c960,7980,1200,7650,1290,7590v90,-60,240,-120,180,c1410,7710,1020,8160,930,8310v-90,150,-30,180,,180c960,8490,1050,8310,1110,8310v60,,60,240,180,180c1410,8430,1740,7980,1830,7950v90,-30,-60,360,,360c1890,8310,2070,8070,2190,7950v120,-120,330,-390,360,-360c2580,7620,2370,8010,2370,8130v,120,240,-60,180,180c2490,8550,2070,9390,2010,9570v-60,180,150,-180,180,-180c2220,9390,2160,9540,2190,9570v30,30,90,150,180,c2460,9420,2670,8700,2730,8670v60,-30,-30,720,,720c2760,9390,2850,8820,2910,8670v60,-150,150,-240,180,-180c3120,8550,3030,9120,3090,9030v60,-90,315,-1008,360,-1080c3495,7878,3346,8491,3359,8595v13,104,168,-290,168,-19c3527,8847,3418,9561,3359,10222v-59,661,-259,1901,-187,2319c3244,12959,3649,12700,3789,12728v140,28,202,233,224,-19c4035,12457,3951,11634,3920,11213v-31,-421,-106,-505,-94,-1028c3838,9662,3938,8324,3995,8072v57,-252,116,438,175,598c4229,8830,4290,9060,4350,9030v60,-30,150,-540,180,-540c4560,8490,4500,9000,4530,9030v30,30,120,-390,180,-360c4770,8700,4860,9210,4890,9210v30,,-30,-600,,-540c4920,8730,5040,9480,5070,9570v30,90,-60,-360,,-360c5130,9210,5400,9660,5430,9570v30,-90,-180,-720,-180,-900c5250,8490,5370,8430,5430,8490v60,60,120,510,180,540c5670,9060,5730,8670,5790,8670v60,,120,300,180,360c6030,9090,6150,9090,6150,9030v,-60,-210,-360,-180,-360c6000,8670,6300,9060,6330,9030v30,-30,-240,-540,-180,-540c6210,8490,6570,8910,6690,9030v120,120,210,270,180,180c6840,9120,6480,8520,6510,8490v30,-30,450,480,540,540c7140,9090,7110,8970,7050,8850v-60,-120,-180,-360,-360,-540c6510,8130,6150,7920,5970,7770,5790,7620,5700,7470,5610,7410v-90,-60,-150,30,-180,c5400,7380,5490,7290,5430,7230v-60,-60,-240,-90,-360,-180c4950,6960,4800,6780,4710,6690v-90,-90,-210,-150,-180,-180c4560,6480,4740,6420,4890,6510v150,90,450,510,540,540c5520,7080,5340,6660,5430,6690v90,30,450,510,540,540c6060,7260,5910,6870,5970,6870v60,,240,210,360,360c6450,7380,6660,7800,6690,7770v30,-30,-240,-720,-180,-720c6570,7050,6930,7680,7050,7770v120,90,90,-180,180,-180c7320,7590,7620,7860,7590,7770v-30,-90,-450,-570,-540,-720c6960,6900,7020,6870,7050,6870v30,,180,210,180,180c7230,7020,7140,6750,7050,6690v-90,-60,-240,60,-360,c6570,6630,6450,6420,6330,6330v-120,-90,-240,-60,-360,-180c5850,6030,5580,5640,5610,5610v30,-30,450,330,540,360c6240,6000,6060,5760,6150,5790v90,30,450,330,540,360c6780,6180,6600,5940,6690,5970v90,30,510,390,540,360c7260,6300,7020,5940,6870,5790,6720,5640,6570,5550,6330,5430,6090,5310,5640,5130,5430,5070v-210,-60,-240,90,-360,c4950,4980,4710,4560,4710,4530v,-30,300,360,360,360c5130,4890,4980,4530,5070,4530v90,,450,330,540,360c5700,4920,5550,4680,5610,4710v60,30,330,360,360,360c6000,5070,5760,4710,5790,4710v30,,300,360,360,360c6210,5070,6090,4710,6150,4710v60,,300,330,360,360c6570,5100,6420,4890,6510,4890v90,,510,210,540,180c7080,5040,6810,4800,6690,4710v-120,-90,-330,-150,-360,-180c6300,4500,6480,4560,6510,4530v30,-30,90,-150,,-180c6420,4320,6240,4410,5970,4350,5700,4290,5070,4080,4890,3990v-180,-90,30,-120,,-180c4860,3750,4680,3660,4710,3630v30,-30,270,-30,360,c5160,3660,5250,3840,5250,3810v,-30,-240,-360,-180,-360c5130,3450,5550,3810,5610,3810v60,,-240,-360,-180,-360c5490,3450,5910,3810,5970,3810v60,,-210,-360,-180,-360c5820,3450,6090,3780,6150,3810v60,30,60,-90,,-180c6090,3540,5970,3360,5790,3270v-180,-90,-450,-30,-720,-180c4800,2940,4320,2520,4170,2370v-150,-150,-60,-180,,-180c4230,2190,4440,2400,4530,2370v90,-30,90,-390,180,-360c4800,2040,5010,2520,5070,2550v60,30,-60,-360,,-360c5130,2190,5400,2580,5430,2550v30,-30,-240,-480,-180,-540c5310,1950,5820,2220,5790,2190v-30,-30,-450,-180,-720,-360c4800,1650,4380,1410,4170,1110,3960,810,3900,60,3810,30xe" fillcolor="#4e6128 [1606]" strokecolor="#4e6128 [1606]">
                <v:path arrowok="t" o:connecttype="custom" o:connectlocs="1371,1009;1281,1190;1642,1190;738,2004;1009,1913;1281,1913;919,2365;919,2456;1009,2546;1461,2185;1552,2365;1009,2727;1190,2817;557,3179;919,2998;1009,3179;196,3721;196,3902;467,3992;467,4173;648,4264;1100,3992;1281,4173;1100,4806;1371,4716;1552,4535;1771,4307;1903,6392;1922,5115;2185,4535;2366,4354;2546,4806;2637,4354;2908,4354;2998,4354;3360,4535;3541,4535;2998,3902;2727,3631;2275,3269;2727,3360;3179,3631;3541,3902;3541,3541;3541,3360;2998,3089;3089,2908;3631,3179;2727,2546;2546,2456;2818,2365;3089,2546;3270,2456;3179,2275;2998,2185;2366,1823;2546,1733;2998,1913;3089,1823;2094,1190;2366,1009;2727,1281;2546,919" o:connectangles="0,0,0,0,0,0,0,0,0,0,0,0,0,0,0,0,0,0,0,0,0,0,0,0,0,0,0,0,0,0,0,0,0,0,0,0,0,0,0,0,0,0,0,0,0,0,0,0,0,0,0,0,0,0,0,0,0,0,0,0,0,0,0"/>
              </v:shape>
              <v:shape id="Freeform 437" o:spid="_x0000_s1104" style="position:absolute;left:8360;top:7945;width:1353;height:955;visibility:visible;mso-wrap-style:square;v-text-anchor:top" coordsize="2693,1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4NMAA&#10;AADbAAAADwAAAGRycy9kb3ducmV2LnhtbESPSwvCMBCE74L/IazgTVNFRKpRRPBx9HXwuDRrW202&#10;tYm1/nsjCB6HmfmGmS0aU4iaKpdbVjDoRyCIE6tzThWcT+veBITzyBoLy6TgTQ4W83ZrhrG2Lz5Q&#10;ffSpCBB2MSrIvC9jKV2SkUHXtyVx8K62MuiDrFKpK3wFuCnkMIrG0mDOYSHDklYZJffj0yjYH+pb&#10;chqWk02x259HD3nZPp4jpbqdZjkF4anx//CvvdMKxg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64NMAAAADbAAAADwAAAAAAAAAAAAAAAACYAgAAZHJzL2Rvd25y&#10;ZXYueG1sUEsFBgAAAAAEAAQA9QAAAIUDAAAAAA==&#10;" path="m1439,14v34,-14,12,428,43,559c1513,704,1579,714,1622,798v43,84,38,189,118,280c1820,1169,1955,1267,2105,1346v150,79,488,155,538,205c2693,1601,2503,1656,2406,1647v-97,-9,-287,-175,-344,-150c2005,1522,2090,1750,2062,1798v-28,48,-87,21,-171,-11c1807,1755,1627,1615,1557,1604v-70,-11,-72,81,-86,119c1457,1761,1491,1812,1471,1830v-20,18,-79,70,-118,c1314,1760,1232,1508,1235,1411v3,-97,99,-130,137,-164c1410,1213,1475,1248,1461,1207v-14,-41,-106,-204,-172,-204c1223,1003,1106,1135,1063,1207v-43,72,-20,175,-32,225c1019,1482,1006,1506,988,1508v-18,2,-22,-79,-65,-65c880,1457,820,1542,730,1594v-90,52,-294,147,-344,161c336,1769,490,1678,429,1680,368,1682,,1793,21,1766v21,-27,372,-101,537,-248c723,1371,889,1027,1009,884v120,-143,197,-78,269,-225c1350,512,1405,28,1439,14xe" fillcolor="#76923c [2406]" strokecolor="#4e6128 [1606]">
                <v:path arrowok="t" o:connecttype="custom" o:connectlocs="723,7;745,288;815,401;874,542;1058,677;1328,780;1209,828;1036,752;1036,904;950,898;782,806;739,866;739,920;680,920;620,709;689,627;734,607;648,504;534,607;518,720;496,758;464,725;367,801;194,882;216,844;11,888;280,763;507,444;642,331;723,7" o:connectangles="0,0,0,0,0,0,0,0,0,0,0,0,0,0,0,0,0,0,0,0,0,0,0,0,0,0,0,0,0,0"/>
              </v:shape>
              <v:shape id="Freeform 438" o:spid="_x0000_s1103" style="position:absolute;left:8111;top:9163;width:866;height:464;visibility:visible;mso-wrap-style:square;v-text-anchor:top" coordsize="172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xBcYA&#10;AADbAAAADwAAAGRycy9kb3ducmV2LnhtbESPT2vCQBTE74V+h+UVvJS6UVHamFVawT8nS20PHh/Z&#10;1yQk+3ab3Wj89q4g9DjMzG+YbNmbRpyo9ZVlBaNhAoI4t7riQsHP9/rlFYQPyBoby6TgQh6Wi8eH&#10;DFNtz/xFp0MoRISwT1FBGYJLpfR5SQb90Dri6P3a1mCIsi2kbvEc4aaR4ySZSYMVx4USHa1KyutD&#10;ZxTUGz3x04+/7jiaXj7f3HbfWfes1OCpf5+DCNSH//C9vdMKZmO4fYk/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xBcYAAADbAAAADwAAAAAAAAAAAAAAAACYAgAAZHJz&#10;L2Rvd25yZXYueG1sUEsFBgAAAAAEAAQA9QAAAIsDAAAAAA==&#10;" path="m1442,29v78,-29,254,64,268,118c1724,201,1576,293,1528,352v-48,59,-74,103,-108,150c1386,549,1354,586,1324,631v-30,45,-55,97,-86,140c1207,814,1161,900,1141,889v-20,-11,-20,-128,-22,-183c1117,651,1141,579,1130,556v-11,-23,-52,6,-75,11c1032,572,1004,563,990,588v-14,25,-16,93,-21,129c964,753,972,807,958,803,944,799,904,726,883,696,862,666,850,617,829,620v-21,3,-45,72,-75,97c724,742,679,760,647,771v-32,11,-61,13,-86,11c536,780,523,742,496,760v-27,18,-67,102,-97,129c369,916,338,925,313,921v-25,-4,-12,-51,-64,-54c197,864,4,918,2,900,,882,163,807,238,760,313,713,372,656,453,620v81,-36,197,-36,269,-75c794,506,835,441,883,384,931,327,983,246,1012,201v29,-45,36,-118,43,-86c1062,147,1043,341,1055,395v12,54,45,56,75,43c1160,425,1183,383,1238,319,1293,255,1364,58,1442,29xe" fillcolor="#76923c [2406]" strokecolor="#4e6128 [1606]">
                <v:path arrowok="t" o:connecttype="custom" o:connectlocs="724,15;859,74;768,177;713,252;665,317;622,387;573,446;562,354;568,279;530,284;497,295;487,360;481,403;444,349;416,311;379,360;325,387;282,392;249,381;200,446;157,462;125,435;1,451;120,381;228,311;363,273;444,193;508,101;530,58;530,198;568,220;622,160;724,15" o:connectangles="0,0,0,0,0,0,0,0,0,0,0,0,0,0,0,0,0,0,0,0,0,0,0,0,0,0,0,0,0,0,0,0,0"/>
              </v:shape>
              <v:shape id="Freeform 439" o:spid="_x0000_s1102" style="position:absolute;left:9059;top:9075;width:977;height:406;visibility:visible;mso-wrap-style:square;v-text-anchor:top" coordsize="1945,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VV8QA&#10;AADbAAAADwAAAGRycy9kb3ducmV2LnhtbESPQWvCQBSE74X+h+UVvJS6sQWV6CqlVttrVer1mX3Z&#10;xGTfhuxq4r93hUKPw8x8w8yXva3FhVpfOlYwGiYgiDOnSzYK9rv1yxSED8gaa8ek4EoelovHhzmm&#10;2nX8Q5dtMCJC2KeooAihSaX0WUEW/dA1xNHLXWsxRNkaqVvsItzW8jVJxtJiyXGhwIY+Csqq7dkq&#10;MCfemNVhNzl2X9fpc26q/PezUmrw1L/PQATqw3/4r/2tFYzf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N1VfEAAAA2wAAAA8AAAAAAAAAAAAAAAAAmAIAAGRycy9k&#10;b3ducmV2LnhtbFBLBQYAAAAABAAEAPUAAACJAwAAAAA=&#10;" path="m5,237v-5,-23,71,,118,c170,237,253,255,285,237v32,-18,36,-70,32,-108c313,91,249,22,263,11,277,,353,31,403,65v50,34,79,95,161,150c646,270,827,353,897,398v70,45,29,54,86,86c1040,516,1132,562,1241,591v109,29,285,36,398,65c1752,685,1891,740,1918,763v27,23,-63,27,-118,32c1745,800,1657,809,1585,795v-72,-14,-140,-74,-215,-86c1295,697,1189,706,1134,720v-55,14,-52,73,-97,75c992,797,919,774,865,731,811,688,764,591,714,537,664,483,612,415,564,408v-48,-7,-92,73,-140,86c376,507,319,504,274,484,229,464,201,414,156,376,111,338,10,260,5,237xe" fillcolor="#76923c [2406]" strokecolor="#4e6128 [1606]">
                <v:path arrowok="t" o:connecttype="custom" o:connectlocs="3,119;62,119;143,119;159,65;132,6;202,33;283,108;451,200;494,243;623,297;823,329;963,383;904,399;796,399;688,356;570,361;521,399;435,367;359,269;283,205;213,248;138,243;78,189;3,119" o:connectangles="0,0,0,0,0,0,0,0,0,0,0,0,0,0,0,0,0,0,0,0,0,0,0,0"/>
              </v:shape>
              <v:shape id="Freeform 440" o:spid="_x0000_s1101" style="position:absolute;left:8062;top:9576;width:878;height:597;visibility:visible;mso-wrap-style:square;v-text-anchor:top" coordsize="878,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e9sQA&#10;AADbAAAADwAAAGRycy9kb3ducmV2LnhtbESPS2vCQBSF9wX/w3AFN1InPjFpRikWsehKK4i7S+Y2&#10;CWbupJlpTP99pyB0eTiPj5OuO1OJlhpXWlYwHkUgiDOrS84VnD+2z0sQziNrrCyTgh9ysF71nlJM&#10;tL3zkdqTz0UYYZeggsL7OpHSZQUZdCNbEwfv0zYGfZBNLnWD9zBuKjmJooU0WHIgFFjTpqDsdvo2&#10;gbufD6Pp7NrK+LLdxfYwMV9vRqlBv3t9AeGp8//hR/tdK1jM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vbEAAAA2wAAAA8AAAAAAAAAAAAAAAAAmAIAAGRycy9k&#10;b3ducmV2LnhtbFBLBQYAAAAABAAEAPUAAACJAwAAAAA=&#10;" path="m878,14c864,,664,142,610,163v-54,21,-45,-23,-59,-21c537,143,519,164,525,174v5,10,55,13,59,27c587,214,563,244,546,255v-17,10,-39,17,-65,10c456,258,419,221,395,212v-23,-9,-29,-14,-54,c316,225,276,264,244,293v-32,28,-52,45,-92,91c112,429,13,548,7,567,,586,86,514,114,497v29,-17,61,-48,65,-32c184,481,131,592,142,594v10,3,69,-86,102,-113c277,454,320,424,341,432v20,9,15,101,27,98c380,526,399,446,411,411v13,-35,12,-76,32,-91c464,305,508,322,535,320v27,-3,35,1,70,-17c640,285,703,262,748,214,793,166,851,56,878,14xe" fillcolor="#76923c [2406]" strokecolor="#4e6128 [1606]">
                <v:path arrowok="t" o:connecttype="custom" o:connectlocs="878,14;610,163;551,142;525,174;584,201;546,255;481,265;395,212;341,212;244,293;152,384;7,567;114,497;179,465;142,594;244,481;341,432;368,530;411,411;443,320;535,320;605,303;748,214;878,14" o:connectangles="0,0,0,0,0,0,0,0,0,0,0,0,0,0,0,0,0,0,0,0,0,0,0,0"/>
              </v:shape>
              <v:shape id="Freeform 441" o:spid="_x0000_s1100" style="position:absolute;left:9328;top:9724;width:897;height:420;visibility:visible;mso-wrap-style:square;v-text-anchor:top" coordsize="897,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nT8IA&#10;AADbAAAADwAAAGRycy9kb3ducmV2LnhtbESPQYvCMBSE78L+h/AWvGm6CxWpRhFxQdCDVmH3+Gie&#10;bdnmpSSx1n9vBMHjMDPfMPNlbxrRkfO1ZQVf4wQEcWF1zaWC8+lnNAXhA7LGxjIpuJOH5eJjMMdM&#10;2xsfqctDKSKEfYYKqhDaTEpfVGTQj21LHL2LdQZDlK6U2uEtwk0jv5NkIg3WHBcqbGldUfGfX42C&#10;3X67wUO6Mutyo9PO/eW/lNZKDT/71QxEoD68w6/2ViuYpP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pSdPwgAAANsAAAAPAAAAAAAAAAAAAAAAAJgCAABkcnMvZG93&#10;bnJldi54bWxQSwUGAAAAAAQABAD1AAAAhwMAAAAA&#10;" path="m2,16c,,225,91,284,112v59,21,50,22,71,32c375,154,383,167,408,171v25,5,61,-7,98,c542,178,590,201,630,214v39,14,84,27,113,38c773,264,791,273,808,285v17,11,24,24,38,37c859,336,897,360,889,366v-8,5,-68,-10,-92,-11c773,354,758,353,743,361v-15,8,-20,36,-37,43c689,411,652,420,641,404v-12,-16,12,-75,-6,-98c617,284,562,275,533,269v-30,-7,-60,-9,-76,c441,277,452,322,435,317v-17,-5,-41,-61,-83,-81c310,216,240,233,182,196,124,159,39,53,2,16xe" fillcolor="#76923c [2406]" strokecolor="#4e6128 [1606]">
                <v:path arrowok="t" o:connecttype="custom" o:connectlocs="2,16;284,112;355,144;408,171;506,171;630,214;743,252;808,285;846,322;889,366;797,355;743,361;706,404;641,404;635,306;533,269;457,269;435,317;352,236;182,196;2,16" o:connectangles="0,0,0,0,0,0,0,0,0,0,0,0,0,0,0,0,0,0,0,0,0"/>
              </v:shape>
              <v:shape id="Freeform 442" o:spid="_x0000_s1099" style="position:absolute;left:7974;top:10147;width:1053;height:745;visibility:visible;mso-wrap-style:square;v-text-anchor:top" coordsize="1053,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vVcQA&#10;AADbAAAADwAAAGRycy9kb3ducmV2LnhtbESPQWvCQBSE7wX/w/KEXopuLG2QmI2IoHgotEa9P7Kv&#10;SWj2bciuSfTXdwsFj8PMfMOk69E0oqfO1ZYVLOYRCOLC6ppLBefTbrYE4TyyxsYyKbiRg3U2eUox&#10;0XbgI/W5L0WAsEtQQeV9m0jpiooMurltiYP3bTuDPsiulLrDIcBNI1+jKJYGaw4LFba0raj4ya9G&#10;Qbnfnpi/3j4+B/3SH/mwyO/vF6Wep+NmBcLT6B/h//ZBK4hj+PsSf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1b1XEAAAA2wAAAA8AAAAAAAAAAAAAAAAAmAIAAGRycy9k&#10;b3ducmV2LnhtbFBLBQYAAAAABAAEAPUAAACJAwAAAAA=&#10;" path="m856,53c851,43,796,198,769,239v-27,41,-42,38,-76,60c660,321,601,351,569,369v-31,18,-38,27,-64,38c479,418,442,422,413,434v-30,11,-59,28,-87,43c299,491,285,511,251,520v-34,9,-93,1,-129,11c85,541,46,561,30,579,14,597,,634,24,639v24,5,113,-21,151,-33c214,595,231,575,256,569v25,-6,59,-15,70,c338,583,322,626,326,655v5,29,6,90,28,86c375,738,430,670,456,633v26,-36,34,-79,54,-108c529,497,561,462,574,461v14,-1,4,44,17,59c604,535,632,557,650,553v18,-5,42,-71,48,-60c705,504,672,603,688,617v16,14,82,-19,108,-38c822,560,826,536,845,504v19,-32,43,-99,64,-114c931,375,953,413,974,412v22,-2,53,-7,64,-32c1050,355,1053,324,1044,261,1035,198,1008,,986,3,964,6,937,247,914,282v-23,35,-58,-31,-68,-69c836,175,854,86,856,53xe" fillcolor="#76923c [2406]" strokecolor="#4e6128 [1606]">
                <v:path arrowok="t" o:connecttype="custom" o:connectlocs="856,53;769,239;693,299;569,369;505,407;413,434;326,477;251,520;122,531;30,579;24,639;175,606;256,569;326,569;326,655;354,741;456,633;510,525;574,461;591,520;650,553;698,493;688,617;796,579;845,504;909,390;974,412;1038,380;1044,261;986,3;914,282;846,213;856,53" o:connectangles="0,0,0,0,0,0,0,0,0,0,0,0,0,0,0,0,0,0,0,0,0,0,0,0,0,0,0,0,0,0,0,0,0"/>
              </v:shape>
              <v:shape id="Freeform 443" o:spid="_x0000_s1098" style="position:absolute;left:9270;top:10212;width:1245;height:518;visibility:visible;mso-wrap-style:square;v-text-anchor:top" coordsize="124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0r8UA&#10;AADbAAAADwAAAGRycy9kb3ducmV2LnhtbESPQWvCQBSE74L/YXlCL9JstKASXcUIhULboGkPPT6y&#10;zySYfRuy2yT9991CweMwM98wu8NoGtFT52rLChZRDIK4sLrmUsHnx/PjBoTzyBoby6Tghxwc9tPJ&#10;DhNtB75Qn/tSBAi7BBVU3reJlK6oyKCLbEscvKvtDPogu1LqDocAN41cxvFKGqw5LFTY0qmi4pZ/&#10;GwW+ubm3p/S9/Dov8TXNjplMs7lSD7PxuAXhafT38H/7RStYreHvS/gB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HSvxQAAANsAAAAPAAAAAAAAAAAAAAAAAJgCAABkcnMv&#10;ZG93bnJldi54bWxQSwUGAAAAAAQABAD1AAAAigMAAAAA&#10;" path="m,28c8,,174,34,240,48v66,14,118,52,156,62c434,120,430,98,466,110v36,11,80,41,146,70c678,209,788,255,860,282v73,28,127,38,189,65c1112,375,1245,443,1238,450v-6,7,-172,-51,-226,-60c958,381,948,391,914,396v-34,4,-77,29,-108,22c776,410,747,346,731,353v-16,7,-11,84,-22,108c699,485,685,518,666,498,647,479,622,367,596,342v-27,-25,-63,19,-87,5c485,334,467,283,450,261v-17,-23,,-41,-43,-48c364,206,258,249,190,218,122,187,40,68,,28xe" fillcolor="#76923c [2406]" strokecolor="#4e6128 [1606]">
                <v:path arrowok="t" o:connecttype="custom" o:connectlocs="0,28;240,48;396,110;466,110;612,180;860,282;1049,347;1238,450;1012,390;914,396;806,418;731,353;709,461;666,498;596,342;509,347;450,261;407,213;190,218;0,28" o:connectangles="0,0,0,0,0,0,0,0,0,0,0,0,0,0,0,0,0,0,0,0"/>
              </v:shape>
              <v:shape id="Freeform 444" o:spid="_x0000_s1097" style="position:absolute;left:9195;top:10540;width:1527;height:943;visibility:visible;mso-wrap-style:square;v-text-anchor:top" coordsize="3042,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wGb0A&#10;AADbAAAADwAAAGRycy9kb3ducmV2LnhtbERPvQrCMBDeBd8hnOAimuqgUo0iQsFJsQo6Hs3ZVptL&#10;aaLWtzeD4Pjx/S/XranEixpXWlYwHkUgiDOrS84VnE/JcA7CeWSNlWVS8CEH61W3s8RY2zcf6ZX6&#10;XIQQdjEqKLyvYyldVpBBN7I1ceButjHoA2xyqRt8h3BTyUkUTaXBkkNDgTVtC8oe6dMoeA4uez9J&#10;DmZ3Nckhmt2r9Ixjpfq9drMA4an1f/HPvdMKpmFs+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MFwGb0AAADbAAAADwAAAAAAAAAAAAAAAACYAgAAZHJzL2Rvd25yZXYu&#10;eG1sUEsFBgAAAAAEAAQA9QAAAIIDAAAAAA==&#10;" path="m315,5v88,3,192,27,280,43c683,64,767,79,842,102v75,23,127,30,204,86c1123,244,1207,356,1304,435v97,79,217,149,323,226c1733,738,1824,820,1938,897v114,77,270,158,376,226c2420,1191,2456,1180,2572,1305v116,125,470,573,441,570c2984,1872,2488,1341,2400,1284v-88,-57,120,258,86,247c2452,1520,2296,1267,2196,1219v-100,-48,-231,42,-312,22c1803,1221,1771,1162,1712,1101,1653,1040,1601,899,1530,876v-71,-23,-200,62,-247,85c1236,984,1286,1036,1250,1015,1214,994,1097,892,1068,833v-29,-59,42,-138,10,-172c1046,627,944,655,874,628,804,601,752,533,659,499,566,465,410,460,315,424,220,388,142,330,90,284,38,238,8,188,4,145,,102,21,54,68,27,115,,227,2,315,5xe" fillcolor="#76923c [2406]" strokecolor="#4e6128 [1606]">
                <v:path arrowok="t" o:connecttype="custom" o:connectlocs="158,3;299,24;423,51;525,94;655,218;817,332;973,450;1162,564;1291,655;1512,941;1205,645;1248,769;1102,612;946,623;859,553;768,440;644,483;627,510;536,418;541,332;439,315;331,251;158,213;45,143;2,73;34,14;158,3" o:connectangles="0,0,0,0,0,0,0,0,0,0,0,0,0,0,0,0,0,0,0,0,0,0,0,0,0,0,0"/>
              </v:shape>
              <v:shape id="Freeform 445" o:spid="_x0000_s1096" style="position:absolute;left:7342;top:10941;width:1524;height:921;visibility:visible;mso-wrap-style:square;v-text-anchor:top" coordsize="3035,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rl8UA&#10;AADbAAAADwAAAGRycy9kb3ducmV2LnhtbESPQWvCQBSE70L/w/KEXqTZqCA2dZUa0QqhB9Neentk&#10;n0kw+zZkt0n8991CocdhZr5hNrvRNKKnztWWFcyjGARxYXXNpYLPj+PTGoTzyBoby6TgTg5224fJ&#10;BhNtB75Qn/tSBAi7BBVU3reJlK6oyKCLbEscvKvtDPogu1LqDocAN41cxPFKGqw5LFTYUlpRccu/&#10;jYK3r/g8Q9nus2WqD++nLM2unCv1OB1fX0B4Gv1/+K991gpWz/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6uXxQAAANsAAAAPAAAAAAAAAAAAAAAAAJgCAABkcnMv&#10;ZG93bnJldi54bWxQSwUGAAAAAAQABAD1AAAAigMAAAAA&#10;" path="m2521,25c2505,,2202,104,2102,122v-100,18,-136,-6,-182,10c1874,148,1859,182,1823,218v-36,36,-79,95,-118,129c1666,381,1626,409,1587,422v-39,13,-69,,-119,c1418,422,1349,408,1286,422v-63,14,-108,48,-194,86c1006,546,840,609,770,648v-70,39,-49,49,-97,97c625,793,539,883,480,938v-59,55,-107,92,-161,140c265,1126,207,1189,157,1228,107,1267,,1310,18,1314v18,4,167,-28,247,-64c345,1214,406,1146,501,1099v95,-47,263,-93,333,-129c904,934,916,850,920,884v4,34,-89,259,-64,291c881,1207,1012,1078,1071,1078v59,,89,122,139,97c1260,1150,1313,993,1372,927v59,-66,94,-121,193,-150c1664,748,1838,768,1963,756v125,-12,358,-66,354,-54c2313,714,2048,785,1941,831v-107,46,-186,100,-268,150c1591,1031,1517,1077,1447,1132v-70,55,-129,110,-194,182c1188,1386,1117,1494,1060,1562v-57,68,-125,120,-150,161c885,1764,873,1834,910,1809v37,-25,155,-182,225,-237c1205,1517,1248,1503,1329,1476v81,-27,251,-81,290,-65c1658,1427,1524,1592,1565,1572v41,-20,215,-227,301,-279c1952,1241,2016,1270,2081,1261v65,-9,106,18,172,-22c2319,1199,2395,1090,2479,1024v84,-66,234,-123,279,-182c2803,783,2735,729,2747,670v12,-59,43,-142,86,-183c2876,446,3035,438,3005,422v-30,-16,-257,-53,-355,-32c2552,411,2498,535,2414,551v-84,16,-210,-35,-269,-64c2086,458,2050,415,2059,379v9,-36,65,-44,140,-107c2274,209,2537,50,2521,25xe" fillcolor="#76923c [2406]" strokecolor="#4e6128 [1606]">
                <v:path arrowok="t" o:connecttype="custom" o:connectlocs="1266,13;1056,61;964,66;915,109;856,174;797,212;737,212;646,212;548,255;387,325;338,374;241,471;160,541;79,617;9,660;133,628;252,552;419,487;462,444;430,590;538,541;608,590;689,466;786,390;986,380;1163,353;975,417;840,493;727,568;629,660;532,784;457,865;457,908;570,789;667,741;813,709;786,789;937,649;1045,633;1131,622;1245,514;1385,423;1379,336;1423,245;1509,212;1331,196;1212,277;1077,245;1034,190;1104,137;1266,13" o:connectangles="0,0,0,0,0,0,0,0,0,0,0,0,0,0,0,0,0,0,0,0,0,0,0,0,0,0,0,0,0,0,0,0,0,0,0,0,0,0,0,0,0,0,0,0,0,0,0,0,0,0,0"/>
              </v:shape>
              <v:shape id="Freeform 446" o:spid="_x0000_s1095" style="position:absolute;left:9187;top:10974;width:984;height:1063;visibility:visible;mso-wrap-style:square;v-text-anchor:top" coordsize="1960,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kwaMAA&#10;AADbAAAADwAAAGRycy9kb3ducmV2LnhtbERPyW7CMBC9I/UfrKnUSwUOpSxNMagCIXFku3AbxdM4&#10;rT2OYhPC3+MDEsent8+XnbOipSZUnhUMBxkI4sLriksFp+OmPwMRIrJG65kU3CjAcvHSm2Ou/ZX3&#10;1B5iKVIIhxwVmBjrXMpQGHIYBr4mTtyvbxzGBJtS6gavKdxZ+ZFlE+mw4tRgsKaVoeL/cHEK2lH2&#10;Lofr8fHPms+zrG/aut2XUm+v3c83iEhdfIof7q1WME3r05f0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kwaMAAAADbAAAADwAAAAAAAAAAAAAAAACYAgAAZHJzL2Rvd25y&#10;ZXYueG1sUEsFBgAAAAAEAAQA9QAAAIUDAAAAAA==&#10;" path="m224,313v79,43,261,143,365,226c693,622,752,726,847,808v95,82,222,180,312,225c1249,1078,1311,1020,1385,1076v74,56,140,187,215,291c1675,1471,1781,1578,1836,1700v55,122,124,376,97,397c1906,2118,1713,1834,1675,1829v-38,-5,54,200,32,236c1685,2101,1587,2047,1546,2044v-41,-3,-74,32,-86,c1448,2012,1457,1916,1471,1850v14,-66,95,-145,75,-204c1526,1587,1409,1546,1352,1496v-57,-50,-89,-126,-150,-151c1141,1320,1064,1350,987,1345v-77,-5,-206,-2,-247,-32c699,1283,704,1192,740,1162v36,-30,231,18,215,-32c939,1080,741,945,643,861,545,777,462,720,364,625,266,530,104,396,52,292,,188,41,4,52,2,63,,81,233,117,281v36,48,28,-11,107,32xe" fillcolor="#76923c [2406]" strokecolor="#4e6128 [1606]">
                <v:path arrowok="t" o:connecttype="custom" o:connectlocs="112,157;296,271;425,406;582,518;695,540;803,686;922,853;970,1052;841,918;857,1036;776,1026;733,1026;739,928;776,826;679,751;603,675;496,675;372,659;372,583;479,567;323,432;183,314;26,147;26,1;59,141;112,157" o:connectangles="0,0,0,0,0,0,0,0,0,0,0,0,0,0,0,0,0,0,0,0,0,0,0,0,0,0"/>
              </v:shape>
              <v:shape id="Freeform 447" o:spid="_x0000_s1094" style="position:absolute;left:9120;top:11296;width:604;height:945;visibility:visible;mso-wrap-style:square;v-text-anchor:top" coordsize="60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jusMA&#10;AADbAAAADwAAAGRycy9kb3ducmV2LnhtbESP3YrCMBSE74V9h3AW9s6merFKNcoqCAre+PMAh+a0&#10;qTYn3Sba6tObhQUvh5n5hpkve1uLO7W+cqxglKQgiHOnKy4VnE+b4RSED8gaa8ek4EEelouPwRwz&#10;7To+0P0YShEh7DNUYEJoMil9bsiiT1xDHL3CtRZDlG0pdYtdhNtajtP0W1qsOC4YbGhtKL8eb1ZB&#10;d6hu09XqUpvnb7EPu11uir1X6uuz/5mBCNSHd/i/vdUKJiP4+xJ/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TjusMAAADbAAAADwAAAAAAAAAAAAAAAACYAgAAZHJzL2Rv&#10;d25yZXYueG1sUEsFBgAAAAAEAAQA9QAAAIgDAAAAAA==&#10;" path="m,4c22,,29,62,55,88v26,26,71,45,102,71c188,185,218,210,238,245v20,35,22,102,38,124c292,391,306,372,335,375v30,2,87,4,119,11c486,393,514,402,530,418v16,16,13,28,21,65c559,519,570,587,578,639v8,52,18,112,21,156c603,840,604,881,599,903v-4,23,-14,42,-27,27c560,916,548,847,524,817,500,787,451,767,427,752,403,737,400,720,379,726v-22,5,-67,64,-82,59c283,779,309,699,292,693v-17,-7,-81,60,-97,54c179,742,196,698,195,661v-2,-38,1,-109,-11,-141c173,488,144,486,125,466,106,447,87,432,71,402,55,371,35,314,28,283v-8,-32,-15,-72,,-70c43,215,116,296,120,294v4,-2,-50,-42,-70,-90c30,156,10,46,,4xe" fillcolor="#76923c [2406]" strokecolor="#4e6128 [1606]">
                <v:path arrowok="t" o:connecttype="custom" o:connectlocs="0,4;55,88;157,159;238,245;276,369;335,375;454,386;530,418;551,483;578,639;599,795;599,903;572,930;524,817;427,752;379,726;297,785;292,693;195,747;195,661;184,520;125,466;71,402;28,283;28,213;120,294;50,204;0,4" o:connectangles="0,0,0,0,0,0,0,0,0,0,0,0,0,0,0,0,0,0,0,0,0,0,0,0,0,0,0,0"/>
              </v:shape>
              <v:shape id="Freeform 448" o:spid="_x0000_s1093" style="position:absolute;left:8284;top:11242;width:662;height:950;visibility:visible;mso-wrap-style:square;v-text-anchor:top" coordsize="1317,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GlcQA&#10;AADbAAAADwAAAGRycy9kb3ducmV2LnhtbESPQWsCMRSE7wX/Q3gFbzXbIFa3RpEFQcEeatuDt0fy&#10;urvt5mXZxHX9940g9DjMzDfMcj24RvTUhdqzhudJBoLYeFtzqeHzY/s0BxEissXGM2m4UoD1avSw&#10;xNz6C79Tf4ylSBAOOWqoYmxzKYOpyGGY+JY4ed++cxiT7EppO7wkuGukyrKZdFhzWqiwpaIi83s8&#10;Ow2nQplFob7sdap4/2Pe5gfsg9bjx2HzCiLSEP/D9/bOanhRcPu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IhpXEAAAA2wAAAA8AAAAAAAAAAAAAAAAAmAIAAGRycy9k&#10;b3ducmV2LnhtbFBLBQYAAAAABAAEAPUAAACJAwAAAAA=&#10;" path="m1258,5v23,-5,28,76,32,129c1294,187,1278,248,1280,327v2,79,19,207,21,280c1303,680,1317,738,1290,768v-27,30,-118,-5,-150,22c1108,817,1122,881,1097,929v-25,48,-54,90,-108,151c935,1141,840,1222,774,1295v-66,73,-136,157,-182,225c546,1588,524,1694,495,1703v-29,9,-45,-132,-75,-129c390,1577,380,1674,312,1724,244,1774,22,1893,11,1875,,1857,192,1708,248,1617v56,-91,54,-193,97,-290c388,1230,442,1125,506,1037,570,949,652,895,731,800,810,705,909,573,979,467v70,-106,124,-224,172,-301c1199,89,1235,10,1258,5xe" fillcolor="#76923c [2406]" strokecolor="#4e6128 [1606]">
                <v:path arrowok="t" o:connecttype="custom" o:connectlocs="632,3;648,67;643,164;654,305;648,385;573,396;551,466;497,542;389,650;298,763;249,855;211,790;157,865;6,941;125,811;173,666;254,520;367,401;492,234;579,83;632,3" o:connectangles="0,0,0,0,0,0,0,0,0,0,0,0,0,0,0,0,0,0,0,0,0"/>
              </v:shape>
              <v:shape id="Freeform 449" o:spid="_x0000_s1092" style="position:absolute;left:8761;top:11740;width:359;height:2433;visibility:visible;mso-wrap-style:square;v-text-anchor:top" coordsize="715,4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bQnsAA&#10;AADbAAAADwAAAGRycy9kb3ducmV2LnhtbESPQWsCMRSE7wX/Q3iCt5pVoZatUUQQFC+tLj0/Nq/Z&#10;xeRlSaK7/ntTKPQ4zMw3zGozOCvuFGLrWcFsWoAgrr1u2SioLvvXdxAxIWu0nknBgyJs1qOXFZba&#10;9/xF93MyIkM4lqigSakrpYx1Qw7j1HfE2fvxwWHKMhipA/YZ7qycF8WbdNhyXmiwo11D9fV8cwoG&#10;qsKnjd9+aY+FPVljgq57pSbjYfsBItGQ/sN/7YNWsFzA75f8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bQnsAAAADbAAAADwAAAAAAAAAAAAAAAACYAgAAZHJzL2Rvd25y&#10;ZXYueG1sUEsFBgAAAAAEAAQA9QAAAIUDAAAAAA==&#10;" path="m480,12c498,,550,68,577,77v27,9,53,-40,64,-11c652,95,648,97,641,249v-7,152,-25,522,-43,731c580,1189,545,1314,534,1506v-11,192,2,447,,624c532,2307,523,2395,523,2570v,175,11,430,11,613c534,3366,500,3476,523,3666v23,190,129,491,150,656c694,4487,655,4571,652,4655v-3,84,63,154,,172c589,4845,373,4773,276,4762v-97,-11,-159,18,-204,c27,4744,,4764,7,4655v7,-109,67,-337,108,-548c156,3896,227,3582,254,3387v27,-195,18,-201,22,-452c280,2684,265,2156,276,1882v11,-274,44,-383,64,-591c360,1083,373,826,394,636,415,446,460,259,469,152,478,45,462,24,480,12xe" fillcolor="#974706 [1609]" strokecolor="#4e6128 [1606]">
                <v:path arrowok="t" o:connecttype="custom" o:connectlocs="241,6;290,39;322,33;322,125;300,492;268,756;268,1070;263,1291;268,1598;263,1841;338,2170;327,2338;327,2424;139,2391;36,2391;4,2338;58,2062;128,1701;139,1474;139,945;171,648;198,319;235,76;241,6" o:connectangles="0,0,0,0,0,0,0,0,0,0,0,0,0,0,0,0,0,0,0,0,0,0,0,0"/>
              </v:shape>
            </v:group>
            <v:group id="Group 450" o:spid="_x0000_s1087" style="position:absolute;left:8358;top:13512;width:1408;height:1080" coordorigin="7166,8993" coordsize="1723,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51" o:spid="_x0000_s1090" style="position:absolute;left:7166;top:8993;width:1723;height:1322;visibility:visible;mso-wrap-style:square;v-text-anchor:top" coordsize="1723,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iyi8YA&#10;AADbAAAADwAAAGRycy9kb3ducmV2LnhtbESP3WoCMRSE7wu+QziCN1KzCq1laxSrCEKh0NX+XB42&#10;p9mlm5M1ibq+fSMUvBxm5htmtuhsI07kQ+1YwXiUgSAuna7ZKNjvNvdPIEJE1tg4JgUXCrCY9+5m&#10;mGt35nc6FdGIBOGQo4IqxjaXMpQVWQwj1xIn78d5izFJb6T2eE5w28hJlj1KizWnhQpbWlVU/hZH&#10;q2DpV7b4+v4wn2/7l8PrdLg+Ds1aqUG/Wz6DiNTFW/i/vdUKpg9w/Z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iyi8YAAADbAAAADwAAAAAAAAAAAAAAAACYAgAAZHJz&#10;L2Rvd25yZXYueG1sUEsFBgAAAAAEAAQA9QAAAIsDAAAAAA==&#10;" path="m799,97v112,97,186,377,338,548c1289,816,1723,1044,1684,1155v-39,111,-520,140,-780,157c639,1318,188,1322,94,1192,,1062,230,673,342,495,459,313,687,,799,97xe" fillcolor="#d8d8d8 [2732]" stroked="f">
                <v:fill color2="#d8d8d8 [2732]" focus="100%" type="gradient"/>
                <v:path arrowok="t" o:connecttype="custom" o:connectlocs="799,97;1137,645;1684,1155;904,1312;94,1192;342,495;799,97" o:connectangles="0,0,0,0,0,0,0"/>
              </v:shape>
              <v:shape id="Freeform 452" o:spid="_x0000_s1089" style="position:absolute;left:7311;top:9400;width:1507;height:887;visibility:visible;mso-wrap-style:square;v-text-anchor:top" coordsize="1507,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MKcQA&#10;AADbAAAADwAAAGRycy9kb3ducmV2LnhtbESP3WrCQBSE7wu+w3KE3hTd2JYo0VVEkJZ6IbU+wMnu&#10;yQ9mz4bsNknfvlsQejnMzDfMZjfaRvTU+dqxgsU8AUGsnam5VHD9Os5WIHxANtg4JgU/5GG3nTxs&#10;MDNu4E/qL6EUEcI+QwVVCG0mpdcVWfRz1xJHr3CdxRBlV0rT4RDhtpHPSZJKizXHhQpbOlSkb5dv&#10;q2A4n3oy+jV5e9L7D8PFS54fWanH6bhfgwg0hv/wvf1uFCxT+PsSf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DCnEAAAA2wAAAA8AAAAAAAAAAAAAAAAAmAIAAGRycy9k&#10;b3ducmV2LnhtbFBLBQYAAAAABAAEAPUAAACJAwAAAAA=&#10;" path="m332,5c253,10,34,511,17,643,,775,88,851,324,868v235,19,998,-1,1103,-113c1507,708,960,607,804,583,648,559,568,709,489,613,410,517,411,,332,5xe" fillcolor="#7f7f7f [1612]" stroked="f">
                <v:path arrowok="t" o:connecttype="custom" o:connectlocs="332,5;17,643;324,868;1427,755;804,583;489,613;332,5" o:connectangles="0,0,0,0,0,0,0"/>
              </v:shape>
              <v:shape id="Freeform 453" o:spid="_x0000_s1088" style="position:absolute;left:7695;top:9119;width:737;height:726;visibility:visible;mso-wrap-style:square;v-text-anchor:top" coordsize="737,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TUcMA&#10;AADbAAAADwAAAGRycy9kb3ducmV2LnhtbESPQWvCQBSE7wX/w/IEb3WjSCOpq4gieCmSKEhvj+xr&#10;Epp9G7JPTfvru4VCj8PMfMOsNoNr1Z360Hg2MJsmoIhLbxuuDFzOh+clqCDIFlvPZOCLAmzWo6cV&#10;ZtY/OKd7IZWKEA4ZGqhFukzrUNbkMEx9Rxy9D987lCj7StseHxHuWj1PkhftsOG4UGNHu5rKz+Lm&#10;DBzdvvg+5fk7XtIyP/FVFjt5M2YyHravoIQG+Q//tY/WQJrC75f4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XTUcMAAADbAAAADwAAAAAAAAAAAAAAAACYAgAAZHJzL2Rv&#10;d25yZXYueG1sUEsFBgAAAAAEAAQA9QAAAIgDAAAAAA==&#10;" path="m,226c,182,169,,240,16v71,29,157,268,233,383c549,514,737,726,698,706,623,669,360,362,240,281,157,96,,270,,226xe" fillcolor="#d8d8d8 [2732]" stroked="f">
                <v:path arrowok="t" o:connecttype="custom" o:connectlocs="0,226;240,16;473,399;698,706;240,281;0,226" o:connectangles="0,0,0,0,0,0"/>
              </v:shape>
            </v:group>
            <v:group id="Group 454" o:spid="_x0000_s1083" style="position:absolute;left:7573;top:13927;width:1306;height:697" coordorigin="6094,8455" coordsize="1598,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55" o:spid="_x0000_s1086" style="position:absolute;left:6094;top:8455;width:1598;height:853;visibility:visible;mso-wrap-style:square;v-text-anchor:top" coordsize="159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TSsUA&#10;AADbAAAADwAAAGRycy9kb3ducmV2LnhtbESPzWrDMBCE74W8g9hAb42cHPLjRjFJSqGhl8RpD7kt&#10;1tY2kVbGUh317aNCocdhZr5h1kW0RgzU+9axgukkA0FcOd1yreDj/Pq0BOEDskbjmBT8kIdiM3pY&#10;Y67djU80lKEWCcI+RwVNCF0upa8asugnriNO3pfrLYYk+1rqHm8Jbo2cZdlcWmw5LTTY0b6h6lp+&#10;WwVLs3uPh4t8OcbjJ5pLOS/rAyr1OI7bZxCBYvgP/7XftILFCn6/pB8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NKxQAAANsAAAAPAAAAAAAAAAAAAAAAAJgCAABkcnMv&#10;ZG93bnJldi54bWxQSwUGAAAAAAQABAD1AAAAigMAAAAA&#10;" path="m8,533c,274,331,50,698,25,1065,,1339,148,1468,260v129,112,130,361,6,439c1350,777,1202,853,683,853,164,853,16,792,8,533xe" fillcolor="#bfbfbf [2412]" stroked="f">
                <v:fill color2="#bfbfbf [2412]" focus="100%" type="gradient"/>
                <v:path arrowok="t" o:connecttype="custom" o:connectlocs="8,533;698,25;1468,260;1474,699;683,853;8,533" o:connectangles="0,0,0,0,0,0"/>
              </v:shape>
              <v:shape id="Freeform 456" o:spid="_x0000_s1085" style="position:absolute;left:6135;top:8652;width:1496;height:637;visibility:visible;mso-wrap-style:square;v-text-anchor:top" coordsize="149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srsAA&#10;AADbAAAADwAAAGRycy9kb3ducmV2LnhtbERPz2vCMBS+D/wfwhN2W1N7kFKNIoLiwYOro14fzbPt&#10;1ryEJtpuf/1yGOz48f1ebyfTiycNvrOsYJGkIIhrqztuFHxcD285CB+QNfaWScE3edhuZi9rLLQd&#10;+Z2eZWhEDGFfoII2BFdI6euWDPrEOuLI3e1gMEQ4NFIPOMZw08ssTZfSYMexoUVH+5bqr/JhFBw+&#10;K4c+uHO2uPxo9rdjXl0zpV7n024FItAU/sV/7pNWkMf18Uv8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zsrsAAAADbAAAADwAAAAAAAAAAAAAAAACYAgAAZHJzL2Rvd25y&#10;ZXYueG1sUEsFBgAAAAAEAAQA9QAAAIUDAAAAAA==&#10;" path="m41,254c,384,80,553,273,595v193,42,507,41,696,14c1156,588,1311,532,1393,466v103,-96,68,-253,68,-253c1441,186,1392,197,1335,221v-38,25,-54,120,-105,142c1143,395,1104,345,1028,356v-76,11,-191,86,-255,75c709,420,697,299,645,288,593,277,518,366,458,363,398,360,354,291,285,273,81,,82,124,41,254xe" fillcolor="#7f7f7f [1612]" stroked="f">
                <v:path arrowok="t" o:connecttype="custom" o:connectlocs="41,254;273,595;969,609;1393,466;1461,213;1335,221;1230,363;1028,356;773,431;645,288;458,363;285,273;41,254" o:connectangles="0,0,0,0,0,0,0,0,0,0,0,0,0"/>
              </v:shape>
              <v:shape id="Freeform 457" o:spid="_x0000_s1084" style="position:absolute;left:6469;top:8501;width:1071;height:358;visibility:visible;mso-wrap-style:square;v-text-anchor:top" coordsize="107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CXsQA&#10;AADbAAAADwAAAGRycy9kb3ducmV2LnhtbESP3YrCMBSE74V9h3AE7zR1EXGrUfyh+AMubNcHODRn&#10;27LNSWlirW9vBMHLYWa+YRarzlSipcaVlhWMRxEI4szqknMFl99kOAPhPLLGyjIpuJOD1fKjt8BY&#10;2xv/UJv6XAQIuxgVFN7XsZQuK8igG9maOHh/tjHog2xyqRu8Bbip5GcUTaXBksNCgTVtC8r+06tR&#10;cN20m/2xPCXbr/y8+56cDwm2E6UG/W49B+Gp8+/wq33QCmZj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wl7EAAAA2wAAAA8AAAAAAAAAAAAAAAAAmAIAAGRycy9k&#10;b3ducmV2LnhtbFBLBQYAAAAABAAEAPUAAACJAwAAAAA=&#10;" path="m219,23c313,,518,7,656,43v138,36,415,189,403,219c1047,292,895,358,581,221,267,84,294,302,110,207,51,187,,58,219,23xe" fillcolor="#d8d8d8 [2732]" stroked="f">
                <v:path arrowok="t" o:connecttype="custom" o:connectlocs="219,23;656,43;1059,262;581,221;110,207;219,23" o:connectangles="0,0,0,0,0,0"/>
              </v:shape>
            </v:group>
          </v:group>
        </w:pict>
      </w:r>
      <w:r w:rsidR="002275F3">
        <w:rPr>
          <w:noProof/>
          <w:lang w:val="es-MX" w:eastAsia="es-MX" w:bidi="ar-SA"/>
        </w:rPr>
        <w:pict>
          <v:rect id="Rectangle 399" o:spid="_x0000_s1081" style="position:absolute;margin-left:0;margin-top:0;width:539pt;height:120.25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" filled="f" stroked="f">
            <v:textbox inset="14.4pt,14.4pt,0,0">
              <w:txbxContent>
                <w:p w:rsidR="00AB598A" w:rsidRDefault="00AB598A" w:rsidP="00AB598A"/>
              </w:txbxContent>
            </v:textbox>
          </v:rect>
        </w:pict>
      </w:r>
      <w:r w:rsidR="002275F3">
        <w:rPr>
          <w:noProof/>
          <w:lang w:val="es-MX" w:eastAsia="es-MX" w:bidi="ar-SA"/>
        </w:rPr>
        <w:pict>
          <v:roundrect id="AutoShape 398" o:spid="_x0000_s1080" style="position:absolute;margin-left:0;margin-top:0;width:539pt;height:10in;z-index:251726848;visibility:visib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" fillcolor="#dbe5f1 [660]" strokecolor="#b8cce4 [1300]">
            <v:fill color2="#dbe5f1 [660]" rotate="t" focus="100%" type="gradient"/>
          </v:roundrect>
        </w:pict>
      </w:r>
      <w:r w:rsidR="00131127">
        <w:softHyphen/>
      </w:r>
      <w:bookmarkStart w:id="0" w:name="_GoBack"/>
      <w:bookmarkEnd w:id="0"/>
    </w:p>
    <w:sectPr w:rsidR="00DD5785" w:rsidRPr="008F53DE" w:rsidSect="008F53D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575124"/>
    <w:multiLevelType w:val="hybridMultilevel"/>
    <w:tmpl w:val="20A013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attachedTemplate r:id="rId1"/>
  <w:stylePaneFormatFilter w:val="1021"/>
  <w:stylePaneSortMethod w:val="0000"/>
  <w:defaultTabStop w:val="720"/>
  <w:hyphenationZone w:val="425"/>
  <w:drawingGridHorizontalSpacing w:val="110"/>
  <w:displayHorizontalDrawingGridEvery w:val="2"/>
  <w:characterSpacingControl w:val="doNotCompress"/>
  <w:compat/>
  <w:rsids>
    <w:rsidRoot w:val="003C48EB"/>
    <w:rsid w:val="0001193F"/>
    <w:rsid w:val="00015887"/>
    <w:rsid w:val="00016A74"/>
    <w:rsid w:val="00046DFC"/>
    <w:rsid w:val="000471CC"/>
    <w:rsid w:val="00056EE6"/>
    <w:rsid w:val="00066773"/>
    <w:rsid w:val="000B2378"/>
    <w:rsid w:val="000F1C90"/>
    <w:rsid w:val="001145B2"/>
    <w:rsid w:val="00123B70"/>
    <w:rsid w:val="00131127"/>
    <w:rsid w:val="00132BCF"/>
    <w:rsid w:val="0014177F"/>
    <w:rsid w:val="001548B3"/>
    <w:rsid w:val="00157951"/>
    <w:rsid w:val="00183D1A"/>
    <w:rsid w:val="00190081"/>
    <w:rsid w:val="001D1FC7"/>
    <w:rsid w:val="001F7D74"/>
    <w:rsid w:val="002275F3"/>
    <w:rsid w:val="00233ABF"/>
    <w:rsid w:val="0024506C"/>
    <w:rsid w:val="00275206"/>
    <w:rsid w:val="002847FB"/>
    <w:rsid w:val="002C24F6"/>
    <w:rsid w:val="002D3CD1"/>
    <w:rsid w:val="002D7507"/>
    <w:rsid w:val="002D7970"/>
    <w:rsid w:val="002E7953"/>
    <w:rsid w:val="00335002"/>
    <w:rsid w:val="00361AE6"/>
    <w:rsid w:val="00362B56"/>
    <w:rsid w:val="00372D7D"/>
    <w:rsid w:val="00376762"/>
    <w:rsid w:val="00380AC9"/>
    <w:rsid w:val="003C48EB"/>
    <w:rsid w:val="003F2DF9"/>
    <w:rsid w:val="00405E54"/>
    <w:rsid w:val="00414042"/>
    <w:rsid w:val="00416D08"/>
    <w:rsid w:val="004307DD"/>
    <w:rsid w:val="0043781B"/>
    <w:rsid w:val="004440E3"/>
    <w:rsid w:val="004613CC"/>
    <w:rsid w:val="00485B0E"/>
    <w:rsid w:val="00487FDE"/>
    <w:rsid w:val="004A02AE"/>
    <w:rsid w:val="004A6384"/>
    <w:rsid w:val="004C222B"/>
    <w:rsid w:val="004E22B4"/>
    <w:rsid w:val="00530D67"/>
    <w:rsid w:val="00533E1B"/>
    <w:rsid w:val="005521F8"/>
    <w:rsid w:val="00584F02"/>
    <w:rsid w:val="00594856"/>
    <w:rsid w:val="005C1705"/>
    <w:rsid w:val="005C2B67"/>
    <w:rsid w:val="00600222"/>
    <w:rsid w:val="00646D04"/>
    <w:rsid w:val="006A7F3F"/>
    <w:rsid w:val="006B2DEF"/>
    <w:rsid w:val="006B4DF5"/>
    <w:rsid w:val="006C7F31"/>
    <w:rsid w:val="006F6169"/>
    <w:rsid w:val="00715FF4"/>
    <w:rsid w:val="00724C54"/>
    <w:rsid w:val="00726166"/>
    <w:rsid w:val="00736DA3"/>
    <w:rsid w:val="007613C2"/>
    <w:rsid w:val="00777E7F"/>
    <w:rsid w:val="007A6CAE"/>
    <w:rsid w:val="007D42C7"/>
    <w:rsid w:val="007E4059"/>
    <w:rsid w:val="007F6252"/>
    <w:rsid w:val="0081446D"/>
    <w:rsid w:val="008239A3"/>
    <w:rsid w:val="00835E08"/>
    <w:rsid w:val="00847B57"/>
    <w:rsid w:val="00861DFC"/>
    <w:rsid w:val="00880A13"/>
    <w:rsid w:val="00887C39"/>
    <w:rsid w:val="00891D86"/>
    <w:rsid w:val="008A3CAC"/>
    <w:rsid w:val="008F3947"/>
    <w:rsid w:val="008F53DE"/>
    <w:rsid w:val="00905FAA"/>
    <w:rsid w:val="00925E79"/>
    <w:rsid w:val="00927ACF"/>
    <w:rsid w:val="00931BAD"/>
    <w:rsid w:val="0094182E"/>
    <w:rsid w:val="00950F82"/>
    <w:rsid w:val="009650CC"/>
    <w:rsid w:val="00967DAC"/>
    <w:rsid w:val="00973F6F"/>
    <w:rsid w:val="009909FA"/>
    <w:rsid w:val="00992BAB"/>
    <w:rsid w:val="009B3C1B"/>
    <w:rsid w:val="009D3ABB"/>
    <w:rsid w:val="009D5157"/>
    <w:rsid w:val="009D5C84"/>
    <w:rsid w:val="009F3DD8"/>
    <w:rsid w:val="00A0457C"/>
    <w:rsid w:val="00A06F96"/>
    <w:rsid w:val="00A1058B"/>
    <w:rsid w:val="00A126C3"/>
    <w:rsid w:val="00A24B7A"/>
    <w:rsid w:val="00A35B65"/>
    <w:rsid w:val="00A61EA3"/>
    <w:rsid w:val="00A83DDD"/>
    <w:rsid w:val="00AB598A"/>
    <w:rsid w:val="00AD0568"/>
    <w:rsid w:val="00AE53CE"/>
    <w:rsid w:val="00AF4BC9"/>
    <w:rsid w:val="00AF71AD"/>
    <w:rsid w:val="00B04631"/>
    <w:rsid w:val="00B44ECC"/>
    <w:rsid w:val="00B5134C"/>
    <w:rsid w:val="00B6063F"/>
    <w:rsid w:val="00B608A4"/>
    <w:rsid w:val="00B677EE"/>
    <w:rsid w:val="00B81F68"/>
    <w:rsid w:val="00B84651"/>
    <w:rsid w:val="00B84904"/>
    <w:rsid w:val="00BA2AE5"/>
    <w:rsid w:val="00BB51E1"/>
    <w:rsid w:val="00BB62C3"/>
    <w:rsid w:val="00BC3AF0"/>
    <w:rsid w:val="00BE633F"/>
    <w:rsid w:val="00C162B7"/>
    <w:rsid w:val="00C21517"/>
    <w:rsid w:val="00C63C50"/>
    <w:rsid w:val="00C87104"/>
    <w:rsid w:val="00CC5E38"/>
    <w:rsid w:val="00D06B13"/>
    <w:rsid w:val="00D0734B"/>
    <w:rsid w:val="00D24748"/>
    <w:rsid w:val="00D311DC"/>
    <w:rsid w:val="00D31883"/>
    <w:rsid w:val="00D52ADF"/>
    <w:rsid w:val="00D52BBF"/>
    <w:rsid w:val="00D72B19"/>
    <w:rsid w:val="00D74AD4"/>
    <w:rsid w:val="00D86AAF"/>
    <w:rsid w:val="00D86BB9"/>
    <w:rsid w:val="00D90B3A"/>
    <w:rsid w:val="00DD6B4E"/>
    <w:rsid w:val="00DF01CF"/>
    <w:rsid w:val="00E13272"/>
    <w:rsid w:val="00E2447F"/>
    <w:rsid w:val="00E57356"/>
    <w:rsid w:val="00E83A1D"/>
    <w:rsid w:val="00EC1452"/>
    <w:rsid w:val="00EC5EB9"/>
    <w:rsid w:val="00EE6F2C"/>
    <w:rsid w:val="00F02D94"/>
    <w:rsid w:val="00F162D0"/>
    <w:rsid w:val="00F40608"/>
    <w:rsid w:val="00F43E1D"/>
    <w:rsid w:val="00F60B20"/>
    <w:rsid w:val="00F741FB"/>
    <w:rsid w:val="00F951EC"/>
    <w:rsid w:val="00FC1309"/>
    <w:rsid w:val="00FF0FA4"/>
    <w:rsid w:val="00FF659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fillcolor="none [3212]" strokecolor="none [3069]">
      <v:fill color="none [3212]"/>
      <v:stroke color="none [306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93F"/>
  </w:style>
  <w:style w:type="paragraph" w:styleId="Ttulo1">
    <w:name w:val="heading 1"/>
    <w:basedOn w:val="Normal"/>
    <w:next w:val="Normal"/>
    <w:link w:val="Ttulo1Car"/>
    <w:uiPriority w:val="9"/>
    <w:qFormat/>
    <w:rsid w:val="008F53DE"/>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Ttulo2">
    <w:name w:val="heading 2"/>
    <w:basedOn w:val="Normal"/>
    <w:next w:val="Normal"/>
    <w:link w:val="Ttulo2Car"/>
    <w:uiPriority w:val="9"/>
    <w:unhideWhenUsed/>
    <w:qFormat/>
    <w:rsid w:val="0001193F"/>
    <w:pPr>
      <w:jc w:val="both"/>
      <w:outlineLvl w:val="1"/>
    </w:pPr>
    <w:rPr>
      <w:b/>
      <w:bCs/>
      <w:color w:val="365F91"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53DE"/>
    <w:rPr>
      <w:rFonts w:asciiTheme="majorHAnsi" w:eastAsiaTheme="majorEastAsia" w:hAnsiTheme="majorHAnsi" w:cstheme="majorBidi"/>
      <w:b/>
      <w:bCs/>
      <w:color w:val="365F91" w:themeColor="accent1" w:themeShade="BF"/>
      <w:sz w:val="28"/>
      <w:szCs w:val="25"/>
    </w:rPr>
  </w:style>
  <w:style w:type="paragraph" w:styleId="Textodeglobo">
    <w:name w:val="Balloon Text"/>
    <w:basedOn w:val="Normal"/>
    <w:link w:val="TextodegloboCar"/>
    <w:uiPriority w:val="99"/>
    <w:semiHidden/>
    <w:unhideWhenUsed/>
    <w:rsid w:val="008F53DE"/>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8F53DE"/>
    <w:rPr>
      <w:rFonts w:ascii="Tahoma" w:hAnsi="Tahoma" w:cs="Mangal"/>
      <w:sz w:val="16"/>
      <w:szCs w:val="14"/>
    </w:rPr>
  </w:style>
  <w:style w:type="character" w:styleId="Textodelmarcadordeposicin">
    <w:name w:val="Placeholder Text"/>
    <w:basedOn w:val="Fuentedeprrafopredeter"/>
    <w:uiPriority w:val="99"/>
    <w:semiHidden/>
    <w:rsid w:val="008239A3"/>
    <w:rPr>
      <w:color w:val="808080"/>
    </w:rPr>
  </w:style>
  <w:style w:type="paragraph" w:styleId="Ttulo">
    <w:name w:val="Title"/>
    <w:basedOn w:val="Normal"/>
    <w:next w:val="Normal"/>
    <w:link w:val="TtuloCar"/>
    <w:uiPriority w:val="10"/>
    <w:qFormat/>
    <w:rsid w:val="0001193F"/>
    <w:pPr>
      <w:jc w:val="right"/>
    </w:pPr>
    <w:rPr>
      <w:b/>
      <w:caps/>
      <w:color w:val="E36C0A" w:themeColor="accent6" w:themeShade="BF"/>
    </w:rPr>
  </w:style>
  <w:style w:type="character" w:customStyle="1" w:styleId="TtuloCar">
    <w:name w:val="Título Car"/>
    <w:basedOn w:val="Fuentedeprrafopredeter"/>
    <w:link w:val="Ttulo"/>
    <w:uiPriority w:val="10"/>
    <w:rsid w:val="0001193F"/>
    <w:rPr>
      <w:b/>
      <w:caps/>
      <w:color w:val="E36C0A" w:themeColor="accent6" w:themeShade="BF"/>
    </w:rPr>
  </w:style>
  <w:style w:type="paragraph" w:customStyle="1" w:styleId="Name">
    <w:name w:val="Name"/>
    <w:basedOn w:val="Normal"/>
    <w:qFormat/>
    <w:rsid w:val="0001193F"/>
    <w:pPr>
      <w:jc w:val="right"/>
    </w:pPr>
    <w:rPr>
      <w:b/>
      <w:color w:val="4F81BD" w:themeColor="accent1"/>
      <w:sz w:val="44"/>
    </w:rPr>
  </w:style>
  <w:style w:type="paragraph" w:styleId="Epgrafe">
    <w:name w:val="caption"/>
    <w:basedOn w:val="Normal"/>
    <w:next w:val="Normal"/>
    <w:uiPriority w:val="35"/>
    <w:unhideWhenUsed/>
    <w:qFormat/>
    <w:rsid w:val="0001193F"/>
    <w:pPr>
      <w:spacing w:after="0" w:line="240" w:lineRule="auto"/>
      <w:jc w:val="center"/>
    </w:pPr>
    <w:rPr>
      <w:i/>
      <w:noProof/>
      <w:sz w:val="20"/>
      <w:szCs w:val="20"/>
    </w:rPr>
  </w:style>
  <w:style w:type="paragraph" w:customStyle="1" w:styleId="Greeting">
    <w:name w:val="Greeting"/>
    <w:basedOn w:val="Normal"/>
    <w:qFormat/>
    <w:rsid w:val="0001193F"/>
    <w:pPr>
      <w:jc w:val="right"/>
    </w:pPr>
    <w:rPr>
      <w:b/>
      <w:color w:val="4F81BD" w:themeColor="accent1"/>
      <w:sz w:val="20"/>
    </w:rPr>
  </w:style>
  <w:style w:type="paragraph" w:customStyle="1" w:styleId="PageNo">
    <w:name w:val="Page No."/>
    <w:basedOn w:val="Normal"/>
    <w:qFormat/>
    <w:rsid w:val="0001193F"/>
    <w:pPr>
      <w:jc w:val="right"/>
    </w:pPr>
    <w:rPr>
      <w:sz w:val="16"/>
      <w:szCs w:val="16"/>
    </w:rPr>
  </w:style>
  <w:style w:type="character" w:customStyle="1" w:styleId="Ttulo2Car">
    <w:name w:val="Título 2 Car"/>
    <w:basedOn w:val="Fuentedeprrafopredeter"/>
    <w:link w:val="Ttulo2"/>
    <w:uiPriority w:val="9"/>
    <w:rsid w:val="0001193F"/>
    <w:rPr>
      <w:b/>
      <w:bCs/>
      <w:color w:val="365F91" w:themeColor="accent1" w:themeShade="BF"/>
      <w:sz w:val="20"/>
    </w:rPr>
  </w:style>
  <w:style w:type="paragraph" w:customStyle="1" w:styleId="Addressblock">
    <w:name w:val="Address block"/>
    <w:basedOn w:val="Normal"/>
    <w:qFormat/>
    <w:rsid w:val="002847FB"/>
    <w:rPr>
      <w:color w:val="365F91" w:themeColor="accent1" w:themeShade="BF"/>
      <w:sz w:val="16"/>
      <w:szCs w:val="16"/>
    </w:rPr>
  </w:style>
  <w:style w:type="character" w:customStyle="1" w:styleId="apple-converted-space">
    <w:name w:val="apple-converted-space"/>
    <w:basedOn w:val="Fuentedeprrafopredeter"/>
    <w:rsid w:val="003C48EB"/>
  </w:style>
  <w:style w:type="character" w:styleId="Hipervnculo">
    <w:name w:val="Hyperlink"/>
    <w:basedOn w:val="Fuentedeprrafopredeter"/>
    <w:uiPriority w:val="99"/>
    <w:unhideWhenUsed/>
    <w:rsid w:val="003C48EB"/>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hyperlink" Target="http://www.lareserva.com/home/principales_especies_extincion"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es\AppData\Roaming\Microsoft\Plantillas\Bolet&#237;n%20de%20vacaciones%20familiar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EEDBC26971A469DA424A29D6C28B668"/>
        <w:category>
          <w:name w:val="General"/>
          <w:gallery w:val="placeholder"/>
        </w:category>
        <w:types>
          <w:type w:val="bbPlcHdr"/>
        </w:types>
        <w:behaviors>
          <w:behavior w:val="content"/>
        </w:behaviors>
        <w:guid w:val="{91144812-D96C-40F1-BC78-250746E2A66F}"/>
      </w:docPartPr>
      <w:docPartBody>
        <w:p w:rsidR="006A39E5" w:rsidRDefault="00D46572">
          <w:pPr>
            <w:pStyle w:val="EEEDBC26971A469DA424A29D6C28B668"/>
          </w:pPr>
          <w:r w:rsidRPr="00A24B7A">
            <w:rPr>
              <w:rStyle w:val="Textodelmarcadordeposicin"/>
              <w:color w:val="E36C0A" w:themeColor="accent6" w:themeShade="BF"/>
              <w:sz w:val="24"/>
              <w:szCs w:val="24"/>
            </w:rPr>
            <w:t>HOLIDAY NEWSLETTER 2008</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46572"/>
    <w:rsid w:val="006A39E5"/>
    <w:rsid w:val="00D46572"/>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39E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A39E5"/>
    <w:rPr>
      <w:color w:val="808080"/>
    </w:rPr>
  </w:style>
  <w:style w:type="paragraph" w:customStyle="1" w:styleId="EEEDBC26971A469DA424A29D6C28B668">
    <w:name w:val="EEEDBC26971A469DA424A29D6C28B668"/>
    <w:rsid w:val="006A39E5"/>
  </w:style>
  <w:style w:type="paragraph" w:customStyle="1" w:styleId="8AE0E7B685CB4EC2B3AF4511141C8DCC">
    <w:name w:val="8AE0E7B685CB4EC2B3AF4511141C8DCC"/>
    <w:rsid w:val="006A39E5"/>
  </w:style>
  <w:style w:type="paragraph" w:customStyle="1" w:styleId="2860322C3B694A7CAF3C873F597EA0E4">
    <w:name w:val="2860322C3B694A7CAF3C873F597EA0E4"/>
    <w:rsid w:val="006A39E5"/>
  </w:style>
  <w:style w:type="paragraph" w:customStyle="1" w:styleId="F3B206758B74477AB8E3822A34CE616C">
    <w:name w:val="F3B206758B74477AB8E3822A34CE616C"/>
    <w:rsid w:val="006A39E5"/>
  </w:style>
  <w:style w:type="paragraph" w:customStyle="1" w:styleId="0DAED9DDCC424DB09660ACD65EF0A2EE">
    <w:name w:val="0DAED9DDCC424DB09660ACD65EF0A2EE"/>
    <w:rsid w:val="006A39E5"/>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4F3B-9867-4DE4-9596-474C21F9F2CE}">
  <ds:schemaRefs>
    <ds:schemaRef ds:uri="http://schemas.openxmlformats.org/officeDocument/2006/bibliography"/>
  </ds:schemaRefs>
</ds:datastoreItem>
</file>

<file path=customXml/itemProps2.xml><?xml version="1.0" encoding="utf-8"?>
<ds:datastoreItem xmlns:ds="http://schemas.openxmlformats.org/officeDocument/2006/customXml" ds:itemID="{C661002C-58E7-465F-B4C2-0213385F53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Boletín de vacaciones familiares</Template>
  <TotalTime>1</TotalTime>
  <Pages>2</Pages>
  <Words>4</Words>
  <Characters>22</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Family holiday newsletter</vt:lpstr>
      <vt:lpstr/>
    </vt:vector>
  </TitlesOfParts>
  <Company>HP</Company>
  <LinksUpToDate>false</LinksUpToDate>
  <CharactersWithSpaces>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Family holiday newsletter</dc:title>
  <dc:creator>Fernando Estrada</dc:creator>
  <cp:lastModifiedBy>Abelardo</cp:lastModifiedBy>
  <cp:revision>2</cp:revision>
  <dcterms:created xsi:type="dcterms:W3CDTF">2017-03-22T14:25:00Z</dcterms:created>
  <dcterms:modified xsi:type="dcterms:W3CDTF">2017-03-22T14:25:00Z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TC102896109990</vt:lpwstr>
  </property>
</Properties>
</file>